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4B88C" w14:textId="77777777" w:rsidR="00251BDF" w:rsidRPr="00C42171" w:rsidRDefault="00251BDF">
      <w:pPr>
        <w:rPr>
          <w:color w:val="FFFFFF" w:themeColor="background1"/>
          <w14:textFill>
            <w14:noFill/>
          </w14:textFill>
        </w:rPr>
      </w:pPr>
    </w:p>
    <w:p w14:paraId="0268C115" w14:textId="77777777" w:rsidR="00E23E88" w:rsidRPr="00E23E88" w:rsidRDefault="00E23E88" w:rsidP="00E23E88"/>
    <w:p w14:paraId="07C3FD87" w14:textId="77777777" w:rsidR="00E23E88" w:rsidRPr="00E23E88" w:rsidRDefault="00E23E88" w:rsidP="00E23E88"/>
    <w:p w14:paraId="04E1CEAF" w14:textId="5A83A587" w:rsidR="00DE30F3" w:rsidRPr="00821031" w:rsidRDefault="00DE30F3" w:rsidP="00E23E88">
      <w:pPr>
        <w:rPr>
          <w:rFonts w:ascii="Arial" w:hAnsi="Arial" w:cs="Arial"/>
          <w:sz w:val="24"/>
          <w:szCs w:val="24"/>
        </w:rPr>
      </w:pPr>
      <w:r>
        <w:br/>
      </w:r>
      <w:r w:rsidR="00821031" w:rsidRPr="00821031">
        <w:rPr>
          <w:rFonts w:ascii="Arial" w:hAnsi="Arial" w:cs="Arial"/>
          <w:sz w:val="24"/>
          <w:szCs w:val="24"/>
        </w:rPr>
        <w:t>An alle Mitglieder</w:t>
      </w:r>
      <w:r w:rsidRPr="00821031">
        <w:rPr>
          <w:rFonts w:ascii="Arial" w:hAnsi="Arial" w:cs="Arial"/>
          <w:sz w:val="24"/>
          <w:szCs w:val="24"/>
        </w:rPr>
        <w:br/>
      </w:r>
    </w:p>
    <w:p w14:paraId="65C2C13E" w14:textId="77777777" w:rsidR="00E23E88" w:rsidRPr="00E23E88" w:rsidRDefault="00E23E88" w:rsidP="00E23E88"/>
    <w:p w14:paraId="6910907A" w14:textId="10278B9C" w:rsidR="00DA1396" w:rsidRPr="00CD122B" w:rsidRDefault="00C3366C" w:rsidP="00CD122B">
      <w:pPr>
        <w:tabs>
          <w:tab w:val="left" w:pos="1384"/>
          <w:tab w:val="left" w:pos="6946"/>
        </w:tabs>
        <w:rPr>
          <w:rFonts w:ascii="Arial" w:hAnsi="Arial" w:cs="Arial"/>
          <w:sz w:val="24"/>
          <w:szCs w:val="24"/>
        </w:rPr>
      </w:pPr>
      <w:r>
        <w:tab/>
      </w:r>
      <w:r w:rsidR="00DE30F3">
        <w:tab/>
      </w:r>
      <w:r w:rsidR="00DE30F3">
        <w:br/>
      </w:r>
      <w:r w:rsidR="00DE30F3">
        <w:br/>
      </w:r>
      <w:r w:rsidR="00CD122B">
        <w:tab/>
      </w:r>
      <w:r w:rsidR="00CD122B">
        <w:tab/>
      </w:r>
      <w:r w:rsidR="00CD122B" w:rsidRPr="00CD122B">
        <w:rPr>
          <w:rFonts w:ascii="Arial" w:hAnsi="Arial" w:cs="Arial"/>
          <w:sz w:val="24"/>
          <w:szCs w:val="24"/>
        </w:rPr>
        <w:t>15.06.2026</w:t>
      </w:r>
      <w:r w:rsidR="00DE30F3" w:rsidRPr="00CD122B">
        <w:rPr>
          <w:rFonts w:ascii="Arial" w:hAnsi="Arial" w:cs="Arial"/>
          <w:sz w:val="24"/>
          <w:szCs w:val="24"/>
        </w:rPr>
        <w:br/>
      </w:r>
    </w:p>
    <w:p w14:paraId="3147AF74" w14:textId="6752702A" w:rsidR="00821031" w:rsidRPr="00CD122B" w:rsidRDefault="00821031" w:rsidP="00CD122B">
      <w:pPr>
        <w:widowControl w:val="0"/>
        <w:autoSpaceDE w:val="0"/>
        <w:autoSpaceDN w:val="0"/>
        <w:adjustRightInd w:val="0"/>
        <w:spacing w:after="332" w:line="278" w:lineRule="exact"/>
        <w:ind w:left="567"/>
        <w:jc w:val="center"/>
        <w:rPr>
          <w:rFonts w:ascii="Arial" w:hAnsi="Arial" w:cs="Arial"/>
          <w:color w:val="000000"/>
          <w:sz w:val="28"/>
          <w:szCs w:val="28"/>
        </w:rPr>
      </w:pPr>
      <w:r w:rsidRPr="00CD122B">
        <w:rPr>
          <w:rFonts w:ascii="Arial" w:hAnsi="Arial" w:cs="Arial"/>
          <w:b/>
          <w:bCs/>
          <w:color w:val="000000"/>
          <w:sz w:val="28"/>
          <w:szCs w:val="28"/>
        </w:rPr>
        <w:t xml:space="preserve">Einladung </w:t>
      </w:r>
      <w:r w:rsidRPr="00CD122B">
        <w:rPr>
          <w:rFonts w:ascii="Arial" w:hAnsi="Arial" w:cs="Arial"/>
          <w:b/>
          <w:bCs/>
          <w:color w:val="000000"/>
          <w:sz w:val="28"/>
          <w:szCs w:val="28"/>
        </w:rPr>
        <w:br/>
        <w:t>zur außerordentlichen Mitgliederversammlung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br/>
      </w:r>
      <w:r w:rsidRPr="00CD122B">
        <w:rPr>
          <w:rFonts w:ascii="Arial" w:hAnsi="Arial" w:cs="Arial"/>
          <w:b/>
          <w:bCs/>
          <w:color w:val="000000"/>
          <w:sz w:val="28"/>
          <w:szCs w:val="28"/>
        </w:rPr>
        <w:t>am 14. Juli 2026, 18.00 Uhr</w:t>
      </w:r>
      <w:r w:rsidR="00CD122B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4"/>
          <w:szCs w:val="24"/>
        </w:rPr>
        <w:t>Bibliothek Marie-Reinders Realschule, Hochofenstr. 38, 44263 Dortmund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3. Etage (mit Fahrstuhl)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22BAE7" wp14:editId="1D68E784">
                <wp:simplePos x="0" y="0"/>
                <wp:positionH relativeFrom="page">
                  <wp:posOffset>210185</wp:posOffset>
                </wp:positionH>
                <wp:positionV relativeFrom="page">
                  <wp:posOffset>3593465</wp:posOffset>
                </wp:positionV>
                <wp:extent cx="40005" cy="0"/>
                <wp:effectExtent l="0" t="0" r="0" b="0"/>
                <wp:wrapNone/>
                <wp:docPr id="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0"/>
                        </a:xfrm>
                        <a:custGeom>
                          <a:avLst/>
                          <a:gdLst>
                            <a:gd name="T0" fmla="*/ 0 w 62"/>
                            <a:gd name="T1" fmla="*/ 62 w 6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2">
                              <a:moveTo>
                                <a:pt x="0" y="0"/>
                              </a:moveTo>
                              <a:lnTo>
                                <a:pt x="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AF964" id="Freeform 5" o:spid="_x0000_s1026" style="position:absolute;margin-left:16.55pt;margin-top:282.95pt;width:3.15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" path="m,l62,e" filled="f" strokeweight=".48pt">
                <v:path arrowok="t" o:connecttype="custom" o:connectlocs="0,0;40005,0" o:connectangles="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4"/>
          <w:szCs w:val="24"/>
        </w:rPr>
        <w:t>Eingang Neubaugebäude</w:t>
      </w:r>
      <w:r w:rsidR="00CD122B">
        <w:rPr>
          <w:rFonts w:ascii="Arial" w:hAnsi="Arial" w:cs="Arial"/>
          <w:color w:val="000000"/>
          <w:sz w:val="24"/>
          <w:szCs w:val="24"/>
        </w:rPr>
        <w:br/>
      </w:r>
    </w:p>
    <w:p w14:paraId="72AFEE74" w14:textId="34B78E34" w:rsidR="00CD122B" w:rsidRDefault="00CD122B" w:rsidP="00CD122B">
      <w:pPr>
        <w:widowControl w:val="0"/>
        <w:autoSpaceDE w:val="0"/>
        <w:autoSpaceDN w:val="0"/>
        <w:adjustRightInd w:val="0"/>
        <w:spacing w:after="332" w:line="278" w:lineRule="exact"/>
        <w:ind w:left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Hiermit laden wir alle Mitglieder des Turnverein Hörde 1861 e.V. zur außerordentlichen Mitgliederversammlung ein.</w:t>
      </w:r>
    </w:p>
    <w:p w14:paraId="15E147CB" w14:textId="2C048D6D" w:rsidR="00821031" w:rsidRPr="00CD122B" w:rsidRDefault="00821031" w:rsidP="00432A18">
      <w:pPr>
        <w:widowControl w:val="0"/>
        <w:autoSpaceDE w:val="0"/>
        <w:autoSpaceDN w:val="0"/>
        <w:adjustRightInd w:val="0"/>
        <w:spacing w:after="332" w:line="278" w:lineRule="exact"/>
        <w:ind w:left="567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CD122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Tagesordnung</w:t>
      </w:r>
    </w:p>
    <w:p w14:paraId="7A09BB7B" w14:textId="785C6E2E" w:rsidR="00CD122B" w:rsidRDefault="00821031" w:rsidP="00B31205">
      <w:pPr>
        <w:widowControl w:val="0"/>
        <w:autoSpaceDE w:val="0"/>
        <w:autoSpaceDN w:val="0"/>
        <w:adjustRightInd w:val="0"/>
        <w:spacing w:after="332" w:line="278" w:lineRule="exact"/>
        <w:ind w:left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TOP 1: Begrüßung </w:t>
      </w:r>
      <w:r w:rsidR="00B31205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>TOP 2: Satzungsänderung</w:t>
      </w:r>
      <w:r w:rsidR="00CD122B">
        <w:rPr>
          <w:rFonts w:ascii="Arial" w:hAnsi="Arial" w:cs="Arial"/>
          <w:color w:val="000000"/>
          <w:sz w:val="24"/>
          <w:szCs w:val="24"/>
        </w:rPr>
        <w:br/>
        <w:t xml:space="preserve">         </w:t>
      </w:r>
      <w:proofErr w:type="gramStart"/>
      <w:r w:rsidR="00CD122B">
        <w:rPr>
          <w:rFonts w:ascii="Arial" w:hAnsi="Arial" w:cs="Arial"/>
          <w:color w:val="000000"/>
          <w:sz w:val="24"/>
          <w:szCs w:val="24"/>
        </w:rPr>
        <w:t xml:space="preserve">   </w:t>
      </w:r>
      <w:r>
        <w:rPr>
          <w:rFonts w:ascii="Arial" w:hAnsi="Arial" w:cs="Arial"/>
          <w:color w:val="000000"/>
          <w:sz w:val="24"/>
          <w:szCs w:val="24"/>
        </w:rPr>
        <w:t>(</w:t>
      </w:r>
      <w:proofErr w:type="gramEnd"/>
      <w:r>
        <w:rPr>
          <w:rFonts w:ascii="Arial" w:hAnsi="Arial" w:cs="Arial"/>
          <w:color w:val="000000"/>
          <w:sz w:val="24"/>
          <w:szCs w:val="24"/>
        </w:rPr>
        <w:t>Entwurf und Änderungshinweise s</w:t>
      </w:r>
      <w:r w:rsidR="00432A18">
        <w:rPr>
          <w:rFonts w:ascii="Arial" w:hAnsi="Arial" w:cs="Arial"/>
          <w:color w:val="000000"/>
          <w:sz w:val="24"/>
          <w:szCs w:val="24"/>
        </w:rPr>
        <w:t>ind als Anlage beigefügt</w:t>
      </w:r>
      <w:r w:rsidR="00432A18">
        <w:rPr>
          <w:rFonts w:ascii="Arial" w:hAnsi="Arial" w:cs="Arial"/>
          <w:color w:val="000000"/>
          <w:sz w:val="24"/>
          <w:szCs w:val="24"/>
        </w:rPr>
        <w:br/>
        <w:t xml:space="preserve">         </w:t>
      </w:r>
      <w:r w:rsidR="00432A18">
        <w:rPr>
          <w:rFonts w:ascii="Arial" w:hAnsi="Arial" w:cs="Arial"/>
          <w:color w:val="000000"/>
          <w:sz w:val="24"/>
          <w:szCs w:val="24"/>
        </w:rPr>
        <w:tab/>
        <w:t xml:space="preserve">sowie </w:t>
      </w:r>
      <w:r>
        <w:rPr>
          <w:rFonts w:ascii="Arial" w:hAnsi="Arial" w:cs="Arial"/>
          <w:color w:val="000000"/>
          <w:sz w:val="24"/>
          <w:szCs w:val="24"/>
        </w:rPr>
        <w:t>auf</w:t>
      </w:r>
      <w:r w:rsidR="00432A1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den Vereinshomepages </w:t>
      </w:r>
      <w:r w:rsidR="00432A18">
        <w:rPr>
          <w:rFonts w:ascii="Arial" w:hAnsi="Arial" w:cs="Arial"/>
          <w:color w:val="000000"/>
          <w:sz w:val="24"/>
          <w:szCs w:val="24"/>
        </w:rPr>
        <w:t xml:space="preserve">und den Vereinsschaukästen </w:t>
      </w:r>
      <w:r w:rsidR="00432A18">
        <w:rPr>
          <w:rFonts w:ascii="Arial" w:hAnsi="Arial" w:cs="Arial"/>
          <w:color w:val="000000"/>
          <w:sz w:val="24"/>
          <w:szCs w:val="24"/>
        </w:rPr>
        <w:br/>
        <w:t xml:space="preserve">        </w:t>
      </w:r>
      <w:r w:rsidR="00432A18">
        <w:rPr>
          <w:rFonts w:ascii="Arial" w:hAnsi="Arial" w:cs="Arial"/>
          <w:color w:val="000000"/>
          <w:sz w:val="24"/>
          <w:szCs w:val="24"/>
        </w:rPr>
        <w:tab/>
        <w:t>einsehbar bzw. ausgehängt)</w:t>
      </w:r>
      <w:r w:rsidR="00B31205">
        <w:rPr>
          <w:rFonts w:ascii="Arial" w:hAnsi="Arial" w:cs="Arial"/>
          <w:color w:val="000000"/>
          <w:sz w:val="24"/>
          <w:szCs w:val="24"/>
        </w:rPr>
        <w:br/>
      </w:r>
      <w:r w:rsidR="00432A18">
        <w:rPr>
          <w:rFonts w:ascii="Arial" w:hAnsi="Arial" w:cs="Arial"/>
          <w:color w:val="000000"/>
          <w:sz w:val="24"/>
          <w:szCs w:val="24"/>
        </w:rPr>
        <w:t>TOP 3: Wahl des Vorstandes</w:t>
      </w:r>
      <w:r w:rsidR="00B31205">
        <w:rPr>
          <w:rFonts w:ascii="Arial" w:hAnsi="Arial" w:cs="Arial"/>
          <w:color w:val="000000"/>
          <w:sz w:val="24"/>
          <w:szCs w:val="24"/>
        </w:rPr>
        <w:br/>
      </w:r>
      <w:r w:rsidR="00CD122B">
        <w:rPr>
          <w:rFonts w:ascii="Arial" w:hAnsi="Arial" w:cs="Arial"/>
          <w:color w:val="000000"/>
          <w:sz w:val="24"/>
          <w:szCs w:val="24"/>
        </w:rPr>
        <w:t>TOP 4: Verschiedenes</w:t>
      </w:r>
    </w:p>
    <w:p w14:paraId="76D7A752" w14:textId="1EEA6F56" w:rsidR="00CD122B" w:rsidRDefault="00CD122B" w:rsidP="00B31205">
      <w:pPr>
        <w:widowControl w:val="0"/>
        <w:autoSpaceDE w:val="0"/>
        <w:autoSpaceDN w:val="0"/>
        <w:adjustRightInd w:val="0"/>
        <w:spacing w:after="34" w:line="240" w:lineRule="exact"/>
        <w:ind w:left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Anträge zur Mitgliederversammlung sind bis zum </w:t>
      </w:r>
      <w:r w:rsidR="003142CF">
        <w:rPr>
          <w:rFonts w:ascii="Arial" w:hAnsi="Arial" w:cs="Arial"/>
          <w:color w:val="000000"/>
          <w:sz w:val="24"/>
          <w:szCs w:val="24"/>
        </w:rPr>
        <w:t>30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3142CF">
        <w:rPr>
          <w:rFonts w:ascii="Arial" w:hAnsi="Arial" w:cs="Arial"/>
          <w:color w:val="000000"/>
          <w:sz w:val="24"/>
          <w:szCs w:val="24"/>
        </w:rPr>
        <w:t>Juni</w:t>
      </w:r>
      <w:r>
        <w:rPr>
          <w:rFonts w:ascii="Arial" w:hAnsi="Arial" w:cs="Arial"/>
          <w:color w:val="000000"/>
          <w:sz w:val="24"/>
          <w:szCs w:val="24"/>
        </w:rPr>
        <w:t xml:space="preserve"> 202</w:t>
      </w:r>
      <w:r w:rsidR="003142CF">
        <w:rPr>
          <w:rFonts w:ascii="Arial" w:hAnsi="Arial" w:cs="Arial"/>
          <w:color w:val="000000"/>
          <w:sz w:val="24"/>
          <w:szCs w:val="24"/>
        </w:rPr>
        <w:t>6</w:t>
      </w:r>
      <w:r>
        <w:rPr>
          <w:rFonts w:ascii="Arial" w:hAnsi="Arial" w:cs="Arial"/>
          <w:color w:val="000000"/>
          <w:sz w:val="24"/>
          <w:szCs w:val="24"/>
        </w:rPr>
        <w:t xml:space="preserve"> schriftlich einzureichen.</w:t>
      </w:r>
    </w:p>
    <w:p w14:paraId="7A27853A" w14:textId="77777777" w:rsidR="00B31205" w:rsidRDefault="00B31205" w:rsidP="00B31205">
      <w:pPr>
        <w:widowControl w:val="0"/>
        <w:autoSpaceDE w:val="0"/>
        <w:autoSpaceDN w:val="0"/>
        <w:adjustRightInd w:val="0"/>
        <w:spacing w:after="34" w:line="240" w:lineRule="exact"/>
        <w:ind w:left="567"/>
        <w:rPr>
          <w:rFonts w:ascii="Arial" w:hAnsi="Arial" w:cs="Arial"/>
          <w:color w:val="000000"/>
          <w:sz w:val="24"/>
          <w:szCs w:val="24"/>
        </w:rPr>
      </w:pPr>
    </w:p>
    <w:p w14:paraId="4A3ADFA3" w14:textId="77777777" w:rsidR="00CD122B" w:rsidRDefault="00CD122B" w:rsidP="00B31205">
      <w:pPr>
        <w:widowControl w:val="0"/>
        <w:autoSpaceDE w:val="0"/>
        <w:autoSpaceDN w:val="0"/>
        <w:adjustRightInd w:val="0"/>
        <w:spacing w:after="306" w:line="240" w:lineRule="exact"/>
        <w:ind w:left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Mit sportlichem Gruß</w:t>
      </w:r>
    </w:p>
    <w:p w14:paraId="4FA24AF4" w14:textId="77777777" w:rsidR="00CD122B" w:rsidRDefault="00CD122B" w:rsidP="00B31205">
      <w:pPr>
        <w:widowControl w:val="0"/>
        <w:autoSpaceDE w:val="0"/>
        <w:autoSpaceDN w:val="0"/>
        <w:adjustRightInd w:val="0"/>
        <w:spacing w:after="34" w:line="240" w:lineRule="exact"/>
        <w:ind w:left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Turnverein Hörde 1861 e.V.</w:t>
      </w:r>
    </w:p>
    <w:p w14:paraId="20224B35" w14:textId="7B45614F" w:rsidR="00CD122B" w:rsidRDefault="00B31205" w:rsidP="00B31205">
      <w:pPr>
        <w:widowControl w:val="0"/>
        <w:autoSpaceDE w:val="0"/>
        <w:autoSpaceDN w:val="0"/>
        <w:adjustRightInd w:val="0"/>
        <w:spacing w:after="34" w:line="240" w:lineRule="exact"/>
        <w:ind w:left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gez. Rainer Köhler, </w:t>
      </w:r>
      <w:r w:rsidR="00CD122B">
        <w:rPr>
          <w:rFonts w:ascii="Arial" w:hAnsi="Arial" w:cs="Arial"/>
          <w:color w:val="000000"/>
          <w:sz w:val="24"/>
          <w:szCs w:val="24"/>
        </w:rPr>
        <w:t>1. Vorsitzender</w:t>
      </w:r>
    </w:p>
    <w:p w14:paraId="3ED048C5" w14:textId="08A8636E" w:rsidR="00E23E88" w:rsidRPr="00401847" w:rsidRDefault="00CD122B" w:rsidP="00401847">
      <w:pPr>
        <w:widowControl w:val="0"/>
        <w:autoSpaceDE w:val="0"/>
        <w:autoSpaceDN w:val="0"/>
        <w:adjustRightInd w:val="0"/>
        <w:spacing w:after="889" w:line="240" w:lineRule="exact"/>
        <w:ind w:left="567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7516050" wp14:editId="57E87E8E">
                <wp:simplePos x="0" y="0"/>
                <wp:positionH relativeFrom="page">
                  <wp:posOffset>4980305</wp:posOffset>
                </wp:positionH>
                <wp:positionV relativeFrom="page">
                  <wp:posOffset>3215640</wp:posOffset>
                </wp:positionV>
                <wp:extent cx="929640" cy="240665"/>
                <wp:effectExtent l="0" t="0" r="0" b="0"/>
                <wp:wrapNone/>
                <wp:docPr id="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" cy="240665"/>
                        </a:xfrm>
                        <a:custGeom>
                          <a:avLst/>
                          <a:gdLst>
                            <a:gd name="T0" fmla="*/ 0 w 1464"/>
                            <a:gd name="T1" fmla="*/ 0 h 379"/>
                            <a:gd name="T2" fmla="*/ 1464 w 1464"/>
                            <a:gd name="T3" fmla="*/ 0 h 379"/>
                            <a:gd name="T4" fmla="*/ 1464 w 1464"/>
                            <a:gd name="T5" fmla="*/ 379 h 379"/>
                            <a:gd name="T6" fmla="*/ 0 w 1464"/>
                            <a:gd name="T7" fmla="*/ 379 h 3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464" h="379">
                              <a:moveTo>
                                <a:pt x="0" y="0"/>
                              </a:moveTo>
                              <a:lnTo>
                                <a:pt x="1464" y="0"/>
                              </a:lnTo>
                              <a:lnTo>
                                <a:pt x="1464" y="379"/>
                              </a:lnTo>
                              <a:lnTo>
                                <a:pt x="0" y="3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196D2" id="Freeform 6" o:spid="_x0000_s1026" style="position:absolute;margin-left:392.15pt;margin-top:253.2pt;width:73.2pt;height:18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64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" path="m,l1464,r,379l,379,,xe" stroked="f">
                <v:path arrowok="t" o:connecttype="custom" o:connectlocs="0,0;929640,0;929640,240665;0,240665" o:connectangles="0,0,0,0"/>
                <w10:wrap anchorx="page" anchory="page"/>
              </v:shape>
            </w:pict>
          </mc:Fallback>
        </mc:AlternateContent>
      </w:r>
    </w:p>
    <w:p w14:paraId="0840D7C0" w14:textId="77777777" w:rsidR="00E23E88" w:rsidRPr="00E23E88" w:rsidRDefault="00E23E88" w:rsidP="00565FD4">
      <w:pPr>
        <w:tabs>
          <w:tab w:val="left" w:pos="6946"/>
        </w:tabs>
      </w:pPr>
    </w:p>
    <w:sectPr w:rsidR="00E23E88" w:rsidRPr="00E23E88" w:rsidSect="00283850">
      <w:headerReference w:type="default" r:id="rId6"/>
      <w:footerReference w:type="default" r:id="rId7"/>
      <w:pgSz w:w="11906" w:h="16838"/>
      <w:pgMar w:top="1417" w:right="1417" w:bottom="1134" w:left="1417" w:header="709" w:footer="1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FF56" w14:textId="77777777" w:rsidR="00D60A05" w:rsidRDefault="00D60A05" w:rsidP="001E0AAE">
      <w:pPr>
        <w:spacing w:after="0" w:line="240" w:lineRule="auto"/>
      </w:pPr>
      <w:r>
        <w:separator/>
      </w:r>
    </w:p>
  </w:endnote>
  <w:endnote w:type="continuationSeparator" w:id="0">
    <w:p w14:paraId="6E896967" w14:textId="77777777" w:rsidR="00D60A05" w:rsidRDefault="00D60A05" w:rsidP="001E0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9D89B" w14:textId="77777777" w:rsidR="00E23CB1" w:rsidRDefault="00DA1396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01598660" wp14:editId="6E0C1F74">
              <wp:simplePos x="0" y="0"/>
              <wp:positionH relativeFrom="column">
                <wp:posOffset>4114165</wp:posOffset>
              </wp:positionH>
              <wp:positionV relativeFrom="paragraph">
                <wp:posOffset>266065</wp:posOffset>
              </wp:positionV>
              <wp:extent cx="2193925" cy="579120"/>
              <wp:effectExtent l="0" t="0" r="0" b="0"/>
              <wp:wrapNone/>
              <wp:docPr id="1771323289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3925" cy="579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EBBDFB" w14:textId="77777777" w:rsidR="00E23CB1" w:rsidRPr="00DA1396" w:rsidRDefault="00E52EFA" w:rsidP="00E23CB1">
                          <w:pPr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</w:pPr>
                          <w:r w:rsidRPr="00DA1396"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  <w:t xml:space="preserve">Bank: </w:t>
                          </w:r>
                          <w:r w:rsidR="00FE51F5" w:rsidRPr="00DA1396"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DA1396"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  <w:t>Dortmunder Volksbank</w:t>
                          </w:r>
                          <w:r w:rsidRPr="00DA1396"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  <w:br/>
                            <w:t xml:space="preserve">IBAN: </w:t>
                          </w:r>
                          <w:r w:rsidR="00FE51F5" w:rsidRPr="00DA1396"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  <w:t xml:space="preserve">   </w:t>
                          </w:r>
                          <w:r w:rsidRPr="00DA1396"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  <w:t>DE77 4416 0014 3021 1570 00</w:t>
                          </w:r>
                          <w:r w:rsidRPr="00DA1396"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  <w:br/>
                            <w:t xml:space="preserve">BIC: </w:t>
                          </w:r>
                          <w:r w:rsidR="00FE51F5" w:rsidRPr="00DA1396"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  <w:t xml:space="preserve">      GENODEM1DOR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9866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23.95pt;margin-top:20.95pt;width:172.75pt;height:45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" filled="f" stroked="f" strokeweight=".5pt">
              <v:textbox>
                <w:txbxContent>
                  <w:p w14:paraId="20EBBDFB" w14:textId="77777777" w:rsidR="00E23CB1" w:rsidRPr="00DA1396" w:rsidRDefault="00E52EFA" w:rsidP="00E23CB1">
                    <w:pPr>
                      <w:rPr>
                        <w:rFonts w:ascii="Franklin Gothic Medium" w:hAnsi="Franklin Gothic Medium"/>
                        <w:sz w:val="18"/>
                        <w:szCs w:val="18"/>
                      </w:rPr>
                    </w:pPr>
                    <w:r w:rsidRPr="00DA1396">
                      <w:rPr>
                        <w:rFonts w:ascii="Franklin Gothic Medium" w:hAnsi="Franklin Gothic Medium"/>
                        <w:sz w:val="18"/>
                        <w:szCs w:val="18"/>
                      </w:rPr>
                      <w:t xml:space="preserve">Bank: </w:t>
                    </w:r>
                    <w:r w:rsidR="00FE51F5" w:rsidRPr="00DA1396">
                      <w:rPr>
                        <w:rFonts w:ascii="Franklin Gothic Medium" w:hAnsi="Franklin Gothic Medium"/>
                        <w:sz w:val="18"/>
                        <w:szCs w:val="18"/>
                      </w:rPr>
                      <w:t xml:space="preserve">  </w:t>
                    </w:r>
                    <w:r w:rsidRPr="00DA1396">
                      <w:rPr>
                        <w:rFonts w:ascii="Franklin Gothic Medium" w:hAnsi="Franklin Gothic Medium"/>
                        <w:sz w:val="18"/>
                        <w:szCs w:val="18"/>
                      </w:rPr>
                      <w:t>Dortmunder Volksbank</w:t>
                    </w:r>
                    <w:r w:rsidRPr="00DA1396">
                      <w:rPr>
                        <w:rFonts w:ascii="Franklin Gothic Medium" w:hAnsi="Franklin Gothic Medium"/>
                        <w:sz w:val="18"/>
                        <w:szCs w:val="18"/>
                      </w:rPr>
                      <w:br/>
                      <w:t xml:space="preserve">IBAN: </w:t>
                    </w:r>
                    <w:r w:rsidR="00FE51F5" w:rsidRPr="00DA1396">
                      <w:rPr>
                        <w:rFonts w:ascii="Franklin Gothic Medium" w:hAnsi="Franklin Gothic Medium"/>
                        <w:sz w:val="18"/>
                        <w:szCs w:val="18"/>
                      </w:rPr>
                      <w:t xml:space="preserve">   </w:t>
                    </w:r>
                    <w:r w:rsidRPr="00DA1396">
                      <w:rPr>
                        <w:rFonts w:ascii="Franklin Gothic Medium" w:hAnsi="Franklin Gothic Medium"/>
                        <w:sz w:val="18"/>
                        <w:szCs w:val="18"/>
                      </w:rPr>
                      <w:t>DE77 4416 0014 3021 1570 00</w:t>
                    </w:r>
                    <w:r w:rsidRPr="00DA1396">
                      <w:rPr>
                        <w:rFonts w:ascii="Franklin Gothic Medium" w:hAnsi="Franklin Gothic Medium"/>
                        <w:sz w:val="18"/>
                        <w:szCs w:val="18"/>
                      </w:rPr>
                      <w:br/>
                      <w:t xml:space="preserve">BIC: </w:t>
                    </w:r>
                    <w:r w:rsidR="00FE51F5" w:rsidRPr="00DA1396">
                      <w:rPr>
                        <w:rFonts w:ascii="Franklin Gothic Medium" w:hAnsi="Franklin Gothic Medium"/>
                        <w:sz w:val="18"/>
                        <w:szCs w:val="18"/>
                      </w:rPr>
                      <w:t xml:space="preserve">      GENODEM1DOR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03B1B3D8" wp14:editId="5D123D9C">
              <wp:simplePos x="0" y="0"/>
              <wp:positionH relativeFrom="margin">
                <wp:posOffset>578485</wp:posOffset>
              </wp:positionH>
              <wp:positionV relativeFrom="paragraph">
                <wp:posOffset>296545</wp:posOffset>
              </wp:positionV>
              <wp:extent cx="1656715" cy="504190"/>
              <wp:effectExtent l="0" t="0" r="635" b="0"/>
              <wp:wrapNone/>
              <wp:docPr id="1893939082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6715" cy="50419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5D8983" w14:textId="77777777" w:rsidR="00736817" w:rsidRPr="00DA1396" w:rsidRDefault="00953BA6" w:rsidP="00736817">
                          <w:pPr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</w:pPr>
                          <w:proofErr w:type="gramStart"/>
                          <w:r w:rsidRPr="00DA1396"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  <w:t>TV Hörde</w:t>
                          </w:r>
                          <w:proofErr w:type="gramEnd"/>
                          <w:r w:rsidRPr="00DA1396"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  <w:t xml:space="preserve"> 1861 e.V.</w:t>
                          </w:r>
                          <w:r w:rsidR="00E52EFA" w:rsidRPr="00DA1396"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  <w:br/>
                            <w:t>Steuer-Nr.: 317/5941/2559</w:t>
                          </w:r>
                          <w:r w:rsidR="00E52EFA" w:rsidRPr="00DA1396"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  <w:br/>
                            <w:t>Ust-Nr.: DE315860794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B1B3D8" id="_x0000_s1031" type="#_x0000_t202" style="position:absolute;margin-left:45.55pt;margin-top:23.35pt;width:130.45pt;height:39.7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" fillcolor="window" stroked="f" strokeweight=".5pt">
              <v:textbox>
                <w:txbxContent>
                  <w:p w14:paraId="5C5D8983" w14:textId="77777777" w:rsidR="00736817" w:rsidRPr="00DA1396" w:rsidRDefault="00953BA6" w:rsidP="00736817">
                    <w:pPr>
                      <w:rPr>
                        <w:rFonts w:ascii="Franklin Gothic Medium" w:hAnsi="Franklin Gothic Medium"/>
                        <w:sz w:val="18"/>
                        <w:szCs w:val="18"/>
                      </w:rPr>
                    </w:pPr>
                    <w:proofErr w:type="gramStart"/>
                    <w:r w:rsidRPr="00DA1396">
                      <w:rPr>
                        <w:rFonts w:ascii="Franklin Gothic Medium" w:hAnsi="Franklin Gothic Medium"/>
                        <w:sz w:val="18"/>
                        <w:szCs w:val="18"/>
                      </w:rPr>
                      <w:t>TV Hörde</w:t>
                    </w:r>
                    <w:proofErr w:type="gramEnd"/>
                    <w:r w:rsidRPr="00DA1396">
                      <w:rPr>
                        <w:rFonts w:ascii="Franklin Gothic Medium" w:hAnsi="Franklin Gothic Medium"/>
                        <w:sz w:val="18"/>
                        <w:szCs w:val="18"/>
                      </w:rPr>
                      <w:t xml:space="preserve"> 1861 e.V.</w:t>
                    </w:r>
                    <w:r w:rsidR="00E52EFA" w:rsidRPr="00DA1396">
                      <w:rPr>
                        <w:rFonts w:ascii="Franklin Gothic Medium" w:hAnsi="Franklin Gothic Medium"/>
                        <w:sz w:val="18"/>
                        <w:szCs w:val="18"/>
                      </w:rPr>
                      <w:br/>
                      <w:t>Steuer-Nr.: 317/5941/2559</w:t>
                    </w:r>
                    <w:r w:rsidR="00E52EFA" w:rsidRPr="00DA1396">
                      <w:rPr>
                        <w:rFonts w:ascii="Franklin Gothic Medium" w:hAnsi="Franklin Gothic Medium"/>
                        <w:sz w:val="18"/>
                        <w:szCs w:val="18"/>
                      </w:rPr>
                      <w:br/>
                      <w:t>Ust-Nr.: DE315860794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51496">
      <w:rPr>
        <w:noProof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0A7923AA" wp14:editId="2307C5C5">
              <wp:simplePos x="0" y="0"/>
              <wp:positionH relativeFrom="column">
                <wp:posOffset>-298450</wp:posOffset>
              </wp:positionH>
              <wp:positionV relativeFrom="paragraph">
                <wp:posOffset>281305</wp:posOffset>
              </wp:positionV>
              <wp:extent cx="842645" cy="563946"/>
              <wp:effectExtent l="0" t="0" r="0" b="7620"/>
              <wp:wrapNone/>
              <wp:docPr id="1455895700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2645" cy="5639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203DDC" w14:textId="77777777" w:rsidR="00E52EFA" w:rsidRDefault="00E52EFA" w:rsidP="00FE51F5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FDF84F" wp14:editId="1E0A1E79">
                                <wp:extent cx="434275" cy="475013"/>
                                <wp:effectExtent l="0" t="0" r="4445" b="1270"/>
                                <wp:docPr id="500691925" name="Grafik 12" descr="Ein Bild, das Text, Säugetier, Logo, Hund enthält.&#10;&#10;KI-generierte Inhalte können fehlerhaft sein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0691925" name="Grafik 12" descr="Ein Bild, das Text, Säugetier, Logo, Hund enthält.&#10;&#10;KI-generierte Inhalte können fehlerhaft sein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46507" cy="48839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7923AA" id="_x0000_s1032" type="#_x0000_t202" style="position:absolute;margin-left:-23.5pt;margin-top:22.15pt;width:66.35pt;height:44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" fillcolor="white [3201]" stroked="f" strokeweight=".5pt">
              <v:textbox>
                <w:txbxContent>
                  <w:p w14:paraId="14203DDC" w14:textId="77777777" w:rsidR="00E52EFA" w:rsidRDefault="00E52EFA" w:rsidP="00FE51F5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4FDF84F" wp14:editId="1E0A1E79">
                          <wp:extent cx="434275" cy="475013"/>
                          <wp:effectExtent l="0" t="0" r="4445" b="1270"/>
                          <wp:docPr id="500691925" name="Grafik 12" descr="Ein Bild, das Text, Säugetier, Logo, Hund enthält.&#10;&#10;KI-generierte Inhalte können fehlerhaft sein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00691925" name="Grafik 12" descr="Ein Bild, das Text, Säugetier, Logo, Hund enthält.&#10;&#10;KI-generierte Inhalte können fehlerhaft sein.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46507" cy="48839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53BA6"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CFE4CD1" wp14:editId="5B268F8B">
              <wp:simplePos x="0" y="0"/>
              <wp:positionH relativeFrom="leftMargin">
                <wp:posOffset>-7620</wp:posOffset>
              </wp:positionH>
              <wp:positionV relativeFrom="paragraph">
                <wp:posOffset>174625</wp:posOffset>
              </wp:positionV>
              <wp:extent cx="739140" cy="1009015"/>
              <wp:effectExtent l="0" t="0" r="22860" b="19685"/>
              <wp:wrapNone/>
              <wp:docPr id="390309926" name="Rechtwinkliges Dreiec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9140" cy="1009015"/>
                      </a:xfrm>
                      <a:prstGeom prst="rtTriangle">
                        <a:avLst/>
                      </a:prstGeom>
                      <a:solidFill>
                        <a:schemeClr val="tx1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35D6D1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winkliges Dreieck 10" o:spid="_x0000_s1026" type="#_x0000_t6" style="position:absolute;margin-left:-.6pt;margin-top:13.75pt;width:58.2pt;height:79.45pt;z-index:25166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" fillcolor="black [3213]" strokecolor="#0a121c [484]" strokeweight="2pt">
              <w10:wrap anchorx="margin"/>
            </v:shape>
          </w:pict>
        </mc:Fallback>
      </mc:AlternateContent>
    </w:r>
    <w:r w:rsidR="00FE51F5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F08FE55" wp14:editId="649B06AB">
              <wp:simplePos x="0" y="0"/>
              <wp:positionH relativeFrom="column">
                <wp:posOffset>2459355</wp:posOffset>
              </wp:positionH>
              <wp:positionV relativeFrom="paragraph">
                <wp:posOffset>270320</wp:posOffset>
              </wp:positionV>
              <wp:extent cx="1501775" cy="528452"/>
              <wp:effectExtent l="0" t="0" r="0" b="5080"/>
              <wp:wrapNone/>
              <wp:docPr id="1965824560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1775" cy="52845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C1A67C" w14:textId="77777777" w:rsidR="00736817" w:rsidRPr="00DA1396" w:rsidRDefault="00E52EFA" w:rsidP="00736817">
                          <w:pPr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</w:pPr>
                          <w:r w:rsidRPr="00DA1396"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  <w:t>Vereinsregister</w:t>
                          </w:r>
                          <w:r w:rsidRPr="00DA1396"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  <w:br/>
                            <w:t>VR 1566</w:t>
                          </w:r>
                          <w:r w:rsidRPr="00DA1396">
                            <w:rPr>
                              <w:rFonts w:ascii="Franklin Gothic Medium" w:hAnsi="Franklin Gothic Medium"/>
                              <w:sz w:val="18"/>
                              <w:szCs w:val="18"/>
                            </w:rPr>
                            <w:br/>
                            <w:t>Amtsgericht Dortmund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08FE55" id="_x0000_s1033" type="#_x0000_t202" style="position:absolute;margin-left:193.65pt;margin-top:21.3pt;width:118.25pt;height:41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" filled="f" stroked="f" strokeweight=".5pt">
              <v:textbox>
                <w:txbxContent>
                  <w:p w14:paraId="5EC1A67C" w14:textId="77777777" w:rsidR="00736817" w:rsidRPr="00DA1396" w:rsidRDefault="00E52EFA" w:rsidP="00736817">
                    <w:pPr>
                      <w:rPr>
                        <w:rFonts w:ascii="Franklin Gothic Medium" w:hAnsi="Franklin Gothic Medium"/>
                        <w:sz w:val="18"/>
                        <w:szCs w:val="18"/>
                      </w:rPr>
                    </w:pPr>
                    <w:r w:rsidRPr="00DA1396">
                      <w:rPr>
                        <w:rFonts w:ascii="Franklin Gothic Medium" w:hAnsi="Franklin Gothic Medium"/>
                        <w:sz w:val="18"/>
                        <w:szCs w:val="18"/>
                      </w:rPr>
                      <w:t>Vereinsregister</w:t>
                    </w:r>
                    <w:r w:rsidRPr="00DA1396">
                      <w:rPr>
                        <w:rFonts w:ascii="Franklin Gothic Medium" w:hAnsi="Franklin Gothic Medium"/>
                        <w:sz w:val="18"/>
                        <w:szCs w:val="18"/>
                      </w:rPr>
                      <w:br/>
                      <w:t>VR 1566</w:t>
                    </w:r>
                    <w:r w:rsidRPr="00DA1396">
                      <w:rPr>
                        <w:rFonts w:ascii="Franklin Gothic Medium" w:hAnsi="Franklin Gothic Medium"/>
                        <w:sz w:val="18"/>
                        <w:szCs w:val="18"/>
                      </w:rPr>
                      <w:br/>
                      <w:t>Amtsgericht Dortmund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22CD6" w14:textId="77777777" w:rsidR="00D60A05" w:rsidRDefault="00D60A05" w:rsidP="001E0AAE">
      <w:pPr>
        <w:spacing w:after="0" w:line="240" w:lineRule="auto"/>
      </w:pPr>
      <w:r>
        <w:separator/>
      </w:r>
    </w:p>
  </w:footnote>
  <w:footnote w:type="continuationSeparator" w:id="0">
    <w:p w14:paraId="22A12BB4" w14:textId="77777777" w:rsidR="00D60A05" w:rsidRDefault="00D60A05" w:rsidP="001E0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75BB2" w14:textId="77777777" w:rsidR="001E0AAE" w:rsidRDefault="00DE30F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D822BCC" wp14:editId="09DECF91">
              <wp:simplePos x="0" y="0"/>
              <wp:positionH relativeFrom="page">
                <wp:align>left</wp:align>
              </wp:positionH>
              <wp:positionV relativeFrom="paragraph">
                <wp:posOffset>3016250</wp:posOffset>
              </wp:positionV>
              <wp:extent cx="338447" cy="213203"/>
              <wp:effectExtent l="0" t="0" r="5080" b="0"/>
              <wp:wrapNone/>
              <wp:docPr id="1176244878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447" cy="21320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2B374E" w14:textId="77777777" w:rsidR="00391269" w:rsidRPr="00391269" w:rsidRDefault="00391269" w:rsidP="00391269">
                          <w:pPr>
                            <w:jc w:val="both"/>
                            <w:rPr>
                              <w:rFonts w:ascii="Franklin Gothic Demi" w:hAnsi="Franklin Gothic Demi"/>
                            </w:rPr>
                          </w:pPr>
                          <w:r w:rsidRPr="00391269">
                            <w:rPr>
                              <w:rFonts w:ascii="Franklin Gothic Demi" w:hAnsi="Franklin Gothic Demi"/>
                            </w:rPr>
                            <w:t>---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822BCC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6" type="#_x0000_t202" style="position:absolute;margin-left:0;margin-top:237.5pt;width:26.65pt;height:16.8pt;z-index:2516730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" fillcolor="white [3201]" stroked="f" strokeweight=".5pt">
              <v:textbox>
                <w:txbxContent>
                  <w:p w14:paraId="6F2B374E" w14:textId="77777777" w:rsidR="00391269" w:rsidRPr="00391269" w:rsidRDefault="00391269" w:rsidP="00391269">
                    <w:pPr>
                      <w:jc w:val="both"/>
                      <w:rPr>
                        <w:rFonts w:ascii="Franklin Gothic Demi" w:hAnsi="Franklin Gothic Demi"/>
                      </w:rPr>
                    </w:pPr>
                    <w:r w:rsidRPr="00391269">
                      <w:rPr>
                        <w:rFonts w:ascii="Franklin Gothic Demi" w:hAnsi="Franklin Gothic Demi"/>
                      </w:rPr>
                      <w:t>---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06811A05" wp14:editId="3C20ABD2">
              <wp:simplePos x="0" y="0"/>
              <wp:positionH relativeFrom="column">
                <wp:posOffset>-158115</wp:posOffset>
              </wp:positionH>
              <wp:positionV relativeFrom="paragraph">
                <wp:posOffset>1233170</wp:posOffset>
              </wp:positionV>
              <wp:extent cx="2832265" cy="213755"/>
              <wp:effectExtent l="0" t="0" r="6350" b="0"/>
              <wp:wrapNone/>
              <wp:docPr id="871674903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2265" cy="2137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4195D9B" w14:textId="77777777" w:rsidR="00323079" w:rsidRPr="00DA1396" w:rsidRDefault="00323079">
                          <w:pPr>
                            <w:rPr>
                              <w:rFonts w:ascii="Franklin Gothic Demi" w:hAnsi="Franklin Gothic Demi"/>
                              <w:sz w:val="18"/>
                              <w:szCs w:val="18"/>
                              <w:u w:val="single"/>
                            </w:rPr>
                          </w:pPr>
                          <w:proofErr w:type="gramStart"/>
                          <w:r w:rsidRPr="00DA1396">
                            <w:rPr>
                              <w:rFonts w:ascii="Franklin Gothic Demi" w:hAnsi="Franklin Gothic Demi"/>
                              <w:sz w:val="18"/>
                              <w:szCs w:val="18"/>
                              <w:u w:val="single"/>
                            </w:rPr>
                            <w:t>TV Hörde</w:t>
                          </w:r>
                          <w:proofErr w:type="gramEnd"/>
                          <w:r w:rsidRPr="00DA1396">
                            <w:rPr>
                              <w:rFonts w:ascii="Franklin Gothic Demi" w:hAnsi="Franklin Gothic Demi"/>
                              <w:sz w:val="18"/>
                              <w:szCs w:val="18"/>
                              <w:u w:val="single"/>
                            </w:rPr>
                            <w:t xml:space="preserve"> 1861, Karl-Liebknecht-Str. 25, 44141 Dortmund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6811A05" id="Textfeld 12" o:spid="_x0000_s1027" type="#_x0000_t202" style="position:absolute;margin-left:-12.45pt;margin-top:97.1pt;width:223pt;height:16.85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" fillcolor="white [3201]" stroked="f" strokeweight=".5pt">
              <v:textbox>
                <w:txbxContent>
                  <w:p w14:paraId="54195D9B" w14:textId="77777777" w:rsidR="00323079" w:rsidRPr="00DA1396" w:rsidRDefault="00323079">
                    <w:pPr>
                      <w:rPr>
                        <w:rFonts w:ascii="Franklin Gothic Demi" w:hAnsi="Franklin Gothic Demi"/>
                        <w:sz w:val="18"/>
                        <w:szCs w:val="18"/>
                        <w:u w:val="single"/>
                      </w:rPr>
                    </w:pPr>
                    <w:proofErr w:type="gramStart"/>
                    <w:r w:rsidRPr="00DA1396">
                      <w:rPr>
                        <w:rFonts w:ascii="Franklin Gothic Demi" w:hAnsi="Franklin Gothic Demi"/>
                        <w:sz w:val="18"/>
                        <w:szCs w:val="18"/>
                        <w:u w:val="single"/>
                      </w:rPr>
                      <w:t>TV Hörde</w:t>
                    </w:r>
                    <w:proofErr w:type="gramEnd"/>
                    <w:r w:rsidRPr="00DA1396">
                      <w:rPr>
                        <w:rFonts w:ascii="Franklin Gothic Demi" w:hAnsi="Franklin Gothic Demi"/>
                        <w:sz w:val="18"/>
                        <w:szCs w:val="18"/>
                        <w:u w:val="single"/>
                      </w:rPr>
                      <w:t xml:space="preserve"> 1861, Karl-Liebknecht-Str. 25, 44141 Dortmund</w:t>
                    </w:r>
                  </w:p>
                </w:txbxContent>
              </v:textbox>
            </v:shape>
          </w:pict>
        </mc:Fallback>
      </mc:AlternateContent>
    </w:r>
    <w:r w:rsidR="00283850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5813313" wp14:editId="0BA66C08">
              <wp:simplePos x="0" y="0"/>
              <wp:positionH relativeFrom="column">
                <wp:posOffset>4338320</wp:posOffset>
              </wp:positionH>
              <wp:positionV relativeFrom="paragraph">
                <wp:posOffset>1233805</wp:posOffset>
              </wp:positionV>
              <wp:extent cx="2024380" cy="1508125"/>
              <wp:effectExtent l="0" t="0" r="0" b="0"/>
              <wp:wrapNone/>
              <wp:docPr id="661140996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4380" cy="150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A1F905" w14:textId="77777777" w:rsidR="003866F8" w:rsidRPr="00C3366C" w:rsidRDefault="00CC0375">
                          <w:pPr>
                            <w:rPr>
                              <w:rFonts w:ascii="Franklin Gothic Demi" w:hAnsi="Franklin Gothic Demi" w:cs="Times New Roman"/>
                              <w:sz w:val="18"/>
                              <w:szCs w:val="18"/>
                            </w:rPr>
                          </w:pPr>
                          <w:r w:rsidRPr="00C3366C">
                            <w:rPr>
                              <w:rFonts w:ascii="Franklin Gothic Demi" w:hAnsi="Franklin Gothic Demi" w:cs="Arial"/>
                              <w:b/>
                              <w:bCs/>
                              <w:sz w:val="20"/>
                              <w:szCs w:val="20"/>
                            </w:rPr>
                            <w:t>TURNVEREIN HÖRDE 1861 e. V.</w:t>
                          </w:r>
                          <w:r w:rsidR="003866F8" w:rsidRPr="00C3366C">
                            <w:rPr>
                              <w:rFonts w:ascii="Franklin Gothic Demi" w:hAnsi="Franklin Gothic Demi" w:cs="Arial"/>
                              <w:b/>
                              <w:bCs/>
                              <w:sz w:val="16"/>
                              <w:szCs w:val="16"/>
                            </w:rPr>
                            <w:br/>
                          </w:r>
                          <w:r w:rsidR="003866F8" w:rsidRPr="00C3366C">
                            <w:rPr>
                              <w:rFonts w:ascii="Franklin Gothic Demi" w:hAnsi="Franklin Gothic Demi" w:cs="Times New Roman"/>
                              <w:sz w:val="18"/>
                              <w:szCs w:val="18"/>
                            </w:rPr>
                            <w:t>c/o Rainer Köhler</w:t>
                          </w:r>
                          <w:r w:rsidR="003866F8" w:rsidRPr="00C3366C">
                            <w:rPr>
                              <w:rFonts w:ascii="Franklin Gothic Demi" w:hAnsi="Franklin Gothic Demi" w:cs="Times New Roman"/>
                              <w:sz w:val="18"/>
                              <w:szCs w:val="18"/>
                            </w:rPr>
                            <w:br/>
                            <w:t>Geschäftsstelle</w:t>
                          </w:r>
                          <w:r w:rsidR="003866F8" w:rsidRPr="00C3366C">
                            <w:rPr>
                              <w:rFonts w:ascii="Franklin Gothic Demi" w:hAnsi="Franklin Gothic Demi" w:cs="Times New Roman"/>
                              <w:sz w:val="18"/>
                              <w:szCs w:val="18"/>
                            </w:rPr>
                            <w:br/>
                            <w:t>Karl-Liebknecht-Str. 25</w:t>
                          </w:r>
                          <w:r w:rsidR="003866F8" w:rsidRPr="00C3366C">
                            <w:rPr>
                              <w:rFonts w:ascii="Franklin Gothic Demi" w:hAnsi="Franklin Gothic Demi" w:cs="Times New Roman"/>
                              <w:sz w:val="18"/>
                              <w:szCs w:val="18"/>
                            </w:rPr>
                            <w:br/>
                            <w:t>44141 Dortmund</w:t>
                          </w:r>
                        </w:p>
                        <w:p w14:paraId="61DB1E63" w14:textId="77777777" w:rsidR="00363C82" w:rsidRDefault="000A1910">
                          <w:pPr>
                            <w:rPr>
                              <w:rFonts w:ascii="Franklin Gothic Demi" w:hAnsi="Franklin Gothic Demi" w:cs="Times New Roman"/>
                              <w:sz w:val="18"/>
                              <w:szCs w:val="18"/>
                            </w:rPr>
                          </w:pPr>
                          <w:r w:rsidRPr="00C3366C">
                            <w:rPr>
                              <w:rFonts w:ascii="Franklin Gothic Demi" w:hAnsi="Franklin Gothic Demi" w:cs="Times New Roman"/>
                              <w:b/>
                              <w:bCs/>
                              <w:sz w:val="20"/>
                              <w:szCs w:val="20"/>
                            </w:rPr>
                            <w:t>Kontakt</w:t>
                          </w:r>
                          <w:r w:rsidR="00363C82">
                            <w:rPr>
                              <w:rFonts w:ascii="Franklin Gothic Demi" w:hAnsi="Franklin Gothic Demi" w:cs="Times New Roman"/>
                              <w:b/>
                              <w:bCs/>
                              <w:sz w:val="18"/>
                              <w:szCs w:val="18"/>
                            </w:rPr>
                            <w:br/>
                          </w:r>
                          <w:r w:rsidR="00363C82" w:rsidRPr="0052152D">
                            <w:rPr>
                              <w:rFonts w:ascii="Franklin Gothic Demi" w:hAnsi="Franklin Gothic Demi" w:cs="Times New Roman"/>
                              <w:sz w:val="18"/>
                              <w:szCs w:val="18"/>
                            </w:rPr>
                            <w:t xml:space="preserve">E-Mail: </w:t>
                          </w:r>
                          <w:r w:rsidR="00ED7706" w:rsidRPr="00ED7706">
                            <w:rPr>
                              <w:rFonts w:ascii="Franklin Gothic Demi" w:hAnsi="Franklin Gothic Demi" w:cs="Times New Roman"/>
                              <w:sz w:val="18"/>
                              <w:szCs w:val="18"/>
                            </w:rPr>
                            <w:t>tvhoerde@o2mail.de</w:t>
                          </w:r>
                          <w:r w:rsidR="00ED7706">
                            <w:rPr>
                              <w:rFonts w:ascii="Franklin Gothic Demi" w:hAnsi="Franklin Gothic Demi" w:cs="Times New Roman"/>
                              <w:sz w:val="18"/>
                              <w:szCs w:val="18"/>
                            </w:rPr>
                            <w:br/>
                            <w:t>Telefon: 0231-436433</w:t>
                          </w:r>
                          <w:r w:rsidR="00ED7706">
                            <w:rPr>
                              <w:rFonts w:ascii="Franklin Gothic Demi" w:hAnsi="Franklin Gothic Demi" w:cs="Times New Roman"/>
                              <w:sz w:val="18"/>
                              <w:szCs w:val="18"/>
                            </w:rPr>
                            <w:br/>
                          </w:r>
                        </w:p>
                        <w:p w14:paraId="2E29B99F" w14:textId="77777777" w:rsidR="00ED7706" w:rsidRPr="0052152D" w:rsidRDefault="00ED7706">
                          <w:pPr>
                            <w:rPr>
                              <w:rFonts w:ascii="Franklin Gothic Demi" w:hAnsi="Franklin Gothic Demi" w:cs="Times New Roman"/>
                              <w:sz w:val="18"/>
                              <w:szCs w:val="18"/>
                            </w:rPr>
                          </w:pPr>
                        </w:p>
                        <w:p w14:paraId="11C2D3B1" w14:textId="77777777" w:rsidR="00363C82" w:rsidRPr="00363C82" w:rsidRDefault="00363C82">
                          <w:pPr>
                            <w:rPr>
                              <w:rFonts w:ascii="Franklin Gothic Demi" w:hAnsi="Franklin Gothic Demi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363C82">
                            <w:rPr>
                              <w:rFonts w:ascii="Franklin Gothic Demi" w:hAnsi="Franklin Gothic Demi" w:cs="Times New Roman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A3FF95A" w14:textId="77777777" w:rsidR="000A1910" w:rsidRPr="003866F8" w:rsidRDefault="000A1910">
                          <w:pPr>
                            <w:rPr>
                              <w:rFonts w:ascii="Franklin Gothic Demi" w:hAnsi="Franklin Gothic Demi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13313" id="Textfeld 7" o:spid="_x0000_s1028" type="#_x0000_t202" style="position:absolute;margin-left:341.6pt;margin-top:97.15pt;width:159.4pt;height:1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" filled="f" stroked="f" strokeweight=".5pt">
              <v:textbox>
                <w:txbxContent>
                  <w:p w14:paraId="75A1F905" w14:textId="77777777" w:rsidR="003866F8" w:rsidRPr="00C3366C" w:rsidRDefault="00CC0375">
                    <w:pPr>
                      <w:rPr>
                        <w:rFonts w:ascii="Franklin Gothic Demi" w:hAnsi="Franklin Gothic Demi" w:cs="Times New Roman"/>
                        <w:sz w:val="18"/>
                        <w:szCs w:val="18"/>
                      </w:rPr>
                    </w:pPr>
                    <w:r w:rsidRPr="00C3366C">
                      <w:rPr>
                        <w:rFonts w:ascii="Franklin Gothic Demi" w:hAnsi="Franklin Gothic Demi" w:cs="Arial"/>
                        <w:b/>
                        <w:bCs/>
                        <w:sz w:val="20"/>
                        <w:szCs w:val="20"/>
                      </w:rPr>
                      <w:t>TURNVEREIN HÖRDE 1861 e. V.</w:t>
                    </w:r>
                    <w:r w:rsidR="003866F8" w:rsidRPr="00C3366C">
                      <w:rPr>
                        <w:rFonts w:ascii="Franklin Gothic Demi" w:hAnsi="Franklin Gothic Demi" w:cs="Arial"/>
                        <w:b/>
                        <w:bCs/>
                        <w:sz w:val="16"/>
                        <w:szCs w:val="16"/>
                      </w:rPr>
                      <w:br/>
                    </w:r>
                    <w:r w:rsidR="003866F8" w:rsidRPr="00C3366C">
                      <w:rPr>
                        <w:rFonts w:ascii="Franklin Gothic Demi" w:hAnsi="Franklin Gothic Demi" w:cs="Times New Roman"/>
                        <w:sz w:val="18"/>
                        <w:szCs w:val="18"/>
                      </w:rPr>
                      <w:t>c/o Rainer Köhler</w:t>
                    </w:r>
                    <w:r w:rsidR="003866F8" w:rsidRPr="00C3366C">
                      <w:rPr>
                        <w:rFonts w:ascii="Franklin Gothic Demi" w:hAnsi="Franklin Gothic Demi" w:cs="Times New Roman"/>
                        <w:sz w:val="18"/>
                        <w:szCs w:val="18"/>
                      </w:rPr>
                      <w:br/>
                      <w:t>Geschäftsstelle</w:t>
                    </w:r>
                    <w:r w:rsidR="003866F8" w:rsidRPr="00C3366C">
                      <w:rPr>
                        <w:rFonts w:ascii="Franklin Gothic Demi" w:hAnsi="Franklin Gothic Demi" w:cs="Times New Roman"/>
                        <w:sz w:val="18"/>
                        <w:szCs w:val="18"/>
                      </w:rPr>
                      <w:br/>
                      <w:t>Karl-Liebknecht-Str. 25</w:t>
                    </w:r>
                    <w:r w:rsidR="003866F8" w:rsidRPr="00C3366C">
                      <w:rPr>
                        <w:rFonts w:ascii="Franklin Gothic Demi" w:hAnsi="Franklin Gothic Demi" w:cs="Times New Roman"/>
                        <w:sz w:val="18"/>
                        <w:szCs w:val="18"/>
                      </w:rPr>
                      <w:br/>
                      <w:t>44141 Dortmund</w:t>
                    </w:r>
                  </w:p>
                  <w:p w14:paraId="61DB1E63" w14:textId="77777777" w:rsidR="00363C82" w:rsidRDefault="000A1910">
                    <w:pPr>
                      <w:rPr>
                        <w:rFonts w:ascii="Franklin Gothic Demi" w:hAnsi="Franklin Gothic Demi" w:cs="Times New Roman"/>
                        <w:sz w:val="18"/>
                        <w:szCs w:val="18"/>
                      </w:rPr>
                    </w:pPr>
                    <w:r w:rsidRPr="00C3366C">
                      <w:rPr>
                        <w:rFonts w:ascii="Franklin Gothic Demi" w:hAnsi="Franklin Gothic Demi" w:cs="Times New Roman"/>
                        <w:b/>
                        <w:bCs/>
                        <w:sz w:val="20"/>
                        <w:szCs w:val="20"/>
                      </w:rPr>
                      <w:t>Kontakt</w:t>
                    </w:r>
                    <w:r w:rsidR="00363C82">
                      <w:rPr>
                        <w:rFonts w:ascii="Franklin Gothic Demi" w:hAnsi="Franklin Gothic Demi" w:cs="Times New Roman"/>
                        <w:b/>
                        <w:bCs/>
                        <w:sz w:val="18"/>
                        <w:szCs w:val="18"/>
                      </w:rPr>
                      <w:br/>
                    </w:r>
                    <w:r w:rsidR="00363C82" w:rsidRPr="0052152D">
                      <w:rPr>
                        <w:rFonts w:ascii="Franklin Gothic Demi" w:hAnsi="Franklin Gothic Demi" w:cs="Times New Roman"/>
                        <w:sz w:val="18"/>
                        <w:szCs w:val="18"/>
                      </w:rPr>
                      <w:t xml:space="preserve">E-Mail: </w:t>
                    </w:r>
                    <w:r w:rsidR="00ED7706" w:rsidRPr="00ED7706">
                      <w:rPr>
                        <w:rFonts w:ascii="Franklin Gothic Demi" w:hAnsi="Franklin Gothic Demi" w:cs="Times New Roman"/>
                        <w:sz w:val="18"/>
                        <w:szCs w:val="18"/>
                      </w:rPr>
                      <w:t>tvhoerde@o2mail.de</w:t>
                    </w:r>
                    <w:r w:rsidR="00ED7706">
                      <w:rPr>
                        <w:rFonts w:ascii="Franklin Gothic Demi" w:hAnsi="Franklin Gothic Demi" w:cs="Times New Roman"/>
                        <w:sz w:val="18"/>
                        <w:szCs w:val="18"/>
                      </w:rPr>
                      <w:br/>
                      <w:t>Telefon: 0231-436433</w:t>
                    </w:r>
                    <w:r w:rsidR="00ED7706">
                      <w:rPr>
                        <w:rFonts w:ascii="Franklin Gothic Demi" w:hAnsi="Franklin Gothic Demi" w:cs="Times New Roman"/>
                        <w:sz w:val="18"/>
                        <w:szCs w:val="18"/>
                      </w:rPr>
                      <w:br/>
                    </w:r>
                  </w:p>
                  <w:p w14:paraId="2E29B99F" w14:textId="77777777" w:rsidR="00ED7706" w:rsidRPr="0052152D" w:rsidRDefault="00ED7706">
                    <w:pPr>
                      <w:rPr>
                        <w:rFonts w:ascii="Franklin Gothic Demi" w:hAnsi="Franklin Gothic Demi" w:cs="Times New Roman"/>
                        <w:sz w:val="18"/>
                        <w:szCs w:val="18"/>
                      </w:rPr>
                    </w:pPr>
                  </w:p>
                  <w:p w14:paraId="11C2D3B1" w14:textId="77777777" w:rsidR="00363C82" w:rsidRPr="00363C82" w:rsidRDefault="00363C82">
                    <w:pPr>
                      <w:rPr>
                        <w:rFonts w:ascii="Franklin Gothic Demi" w:hAnsi="Franklin Gothic Demi" w:cs="Times New Roman"/>
                        <w:b/>
                        <w:bCs/>
                        <w:sz w:val="18"/>
                        <w:szCs w:val="18"/>
                      </w:rPr>
                    </w:pPr>
                    <w:r w:rsidRPr="00363C82">
                      <w:rPr>
                        <w:rFonts w:ascii="Franklin Gothic Demi" w:hAnsi="Franklin Gothic Demi" w:cs="Times New Roman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7A3FF95A" w14:textId="77777777" w:rsidR="000A1910" w:rsidRPr="003866F8" w:rsidRDefault="000A1910">
                    <w:pPr>
                      <w:rPr>
                        <w:rFonts w:ascii="Franklin Gothic Demi" w:hAnsi="Franklin Gothic Demi" w:cs="Times New Roman"/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83850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B1904B" wp14:editId="09086469">
              <wp:simplePos x="0" y="0"/>
              <wp:positionH relativeFrom="page">
                <wp:posOffset>5044440</wp:posOffset>
              </wp:positionH>
              <wp:positionV relativeFrom="paragraph">
                <wp:posOffset>-526415</wp:posOffset>
              </wp:positionV>
              <wp:extent cx="2529840" cy="2065020"/>
              <wp:effectExtent l="0" t="0" r="3810" b="0"/>
              <wp:wrapNone/>
              <wp:docPr id="1011557836" name="Rechtwinkliges Drei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2529840" cy="2065020"/>
                      </a:xfrm>
                      <a:prstGeom prst="rtTriangle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1841C8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winkliges Dreieck 3" o:spid="_x0000_s1026" type="#_x0000_t6" style="position:absolute;margin-left:397.2pt;margin-top:-41.45pt;width:199.2pt;height:162.6pt;rotation:180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" fillcolor="#c00000" stroked="f" strokeweight="2pt">
              <w10:wrap anchorx="page"/>
            </v:shape>
          </w:pict>
        </mc:Fallback>
      </mc:AlternateContent>
    </w:r>
    <w:r w:rsidR="00C3366C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3AECC41" wp14:editId="7CFAAF13">
              <wp:simplePos x="0" y="0"/>
              <wp:positionH relativeFrom="column">
                <wp:posOffset>4312838</wp:posOffset>
              </wp:positionH>
              <wp:positionV relativeFrom="paragraph">
                <wp:posOffset>101988</wp:posOffset>
              </wp:positionV>
              <wp:extent cx="1104405" cy="1039091"/>
              <wp:effectExtent l="0" t="0" r="0" b="0"/>
              <wp:wrapNone/>
              <wp:docPr id="1383474214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4405" cy="10390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9FA068" w14:textId="77777777" w:rsidR="00CC0375" w:rsidRDefault="00953BA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4CE517" wp14:editId="6E643B98">
                                <wp:extent cx="835339" cy="914400"/>
                                <wp:effectExtent l="0" t="0" r="3175" b="0"/>
                                <wp:docPr id="1934652987" name="Grafik 6" descr="Ein Bild, das Text, Säugetier, Logo, Hund enthält.&#10;&#10;KI-generierte Inhalte können fehlerhaft sein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7050526" name="Grafik 6" descr="Ein Bild, das Text, Säugetier, Logo, Hund enthält.&#10;&#10;KI-generierte Inhalte können fehlerhaft sein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35339" cy="914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AECC41" id="Textfeld 5" o:spid="_x0000_s1029" type="#_x0000_t202" style="position:absolute;margin-left:339.6pt;margin-top:8.05pt;width:86.95pt;height:81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" filled="f" stroked="f" strokeweight=".5pt">
              <v:textbox>
                <w:txbxContent>
                  <w:p w14:paraId="5C9FA068" w14:textId="77777777" w:rsidR="00CC0375" w:rsidRDefault="00953BA6">
                    <w:r>
                      <w:rPr>
                        <w:noProof/>
                      </w:rPr>
                      <w:drawing>
                        <wp:inline distT="0" distB="0" distL="0" distR="0" wp14:anchorId="6C4CE517" wp14:editId="6E643B98">
                          <wp:extent cx="835339" cy="914400"/>
                          <wp:effectExtent l="0" t="0" r="3175" b="0"/>
                          <wp:docPr id="1934652987" name="Grafik 6" descr="Ein Bild, das Text, Säugetier, Logo, Hund enthält.&#10;&#10;KI-generierte Inhalte können fehlerhaft sein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27050526" name="Grafik 6" descr="Ein Bild, das Text, Säugetier, Logo, Hund enthält.&#10;&#10;KI-generierte Inhalte können fehlerhaft sein.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35339" cy="914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031"/>
    <w:rsid w:val="00001766"/>
    <w:rsid w:val="00047F21"/>
    <w:rsid w:val="00051496"/>
    <w:rsid w:val="000A1910"/>
    <w:rsid w:val="000E681E"/>
    <w:rsid w:val="00166B96"/>
    <w:rsid w:val="001E0AAE"/>
    <w:rsid w:val="00217957"/>
    <w:rsid w:val="00250952"/>
    <w:rsid w:val="00251BDF"/>
    <w:rsid w:val="00280E19"/>
    <w:rsid w:val="00283850"/>
    <w:rsid w:val="002D763A"/>
    <w:rsid w:val="002F2E52"/>
    <w:rsid w:val="003142CF"/>
    <w:rsid w:val="00323079"/>
    <w:rsid w:val="00363C82"/>
    <w:rsid w:val="003866F8"/>
    <w:rsid w:val="00391269"/>
    <w:rsid w:val="00401847"/>
    <w:rsid w:val="00415ADE"/>
    <w:rsid w:val="0042067B"/>
    <w:rsid w:val="00422E1F"/>
    <w:rsid w:val="00432A18"/>
    <w:rsid w:val="00471627"/>
    <w:rsid w:val="0052152D"/>
    <w:rsid w:val="00536C6C"/>
    <w:rsid w:val="00565FD4"/>
    <w:rsid w:val="005961AB"/>
    <w:rsid w:val="005A5CE8"/>
    <w:rsid w:val="00636C0C"/>
    <w:rsid w:val="006B3BB7"/>
    <w:rsid w:val="00736817"/>
    <w:rsid w:val="00821031"/>
    <w:rsid w:val="0083783F"/>
    <w:rsid w:val="008923A3"/>
    <w:rsid w:val="009325B0"/>
    <w:rsid w:val="009373A0"/>
    <w:rsid w:val="00952F1D"/>
    <w:rsid w:val="00953BA6"/>
    <w:rsid w:val="009C56B5"/>
    <w:rsid w:val="00AD6A35"/>
    <w:rsid w:val="00B31205"/>
    <w:rsid w:val="00B64ECD"/>
    <w:rsid w:val="00B77D8F"/>
    <w:rsid w:val="00C07228"/>
    <w:rsid w:val="00C3366C"/>
    <w:rsid w:val="00C42171"/>
    <w:rsid w:val="00CC0375"/>
    <w:rsid w:val="00CD122B"/>
    <w:rsid w:val="00D60A05"/>
    <w:rsid w:val="00DA1396"/>
    <w:rsid w:val="00DC2E5D"/>
    <w:rsid w:val="00DE30F3"/>
    <w:rsid w:val="00DE37F0"/>
    <w:rsid w:val="00E23CB1"/>
    <w:rsid w:val="00E23E88"/>
    <w:rsid w:val="00E52EFA"/>
    <w:rsid w:val="00ED7706"/>
    <w:rsid w:val="00EE4AEF"/>
    <w:rsid w:val="00F82EFF"/>
    <w:rsid w:val="00FE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4D10C"/>
  <w15:chartTrackingRefBased/>
  <w15:docId w15:val="{3D5F79DB-42C7-4C0F-9F2B-8DB45A92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E0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E0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E0AA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E0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E0AA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E0A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E0A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E0A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E0A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E0AA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E0A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E0AA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0AAE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E0AAE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E0AA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E0AA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E0AA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E0A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E0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E0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E0A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E0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E0A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E0AA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E0AA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E0AAE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E0AA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E0AAE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E0AAE"/>
    <w:rPr>
      <w:b/>
      <w:bCs/>
      <w:smallCaps/>
      <w:color w:val="365F9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E0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0AAE"/>
  </w:style>
  <w:style w:type="paragraph" w:styleId="Fuzeile">
    <w:name w:val="footer"/>
    <w:basedOn w:val="Standard"/>
    <w:link w:val="FuzeileZchn"/>
    <w:uiPriority w:val="99"/>
    <w:unhideWhenUsed/>
    <w:rsid w:val="001E0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0AAE"/>
  </w:style>
  <w:style w:type="character" w:styleId="Hyperlink">
    <w:name w:val="Hyperlink"/>
    <w:basedOn w:val="Absatz-Standardschriftart"/>
    <w:uiPriority w:val="99"/>
    <w:unhideWhenUsed/>
    <w:rsid w:val="00363C8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3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7\Documents\Benutzerdefinierte%20Office-Vorlagen\TVH-Briefbogen%20neu%202026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TVH-Briefbogen neu 2026.dotx</Template>
  <TotalTime>0</TotalTime>
  <Pages>1</Pages>
  <Words>111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Rainer Köhler</cp:lastModifiedBy>
  <cp:revision>4</cp:revision>
  <cp:lastPrinted>2026-05-19T16:08:00Z</cp:lastPrinted>
  <dcterms:created xsi:type="dcterms:W3CDTF">2026-05-20T10:46:00Z</dcterms:created>
  <dcterms:modified xsi:type="dcterms:W3CDTF">2026-06-07T09:37:00Z</dcterms:modified>
</cp:coreProperties>
</file>