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7AF" w:rsidRPr="00A14E99" w:rsidRDefault="007B5EAC" w:rsidP="00DD5DAA">
      <w:pPr>
        <w:tabs>
          <w:tab w:val="left" w:pos="6521"/>
        </w:tabs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-24130</wp:posOffset>
                </wp:positionV>
                <wp:extent cx="2079625" cy="821690"/>
                <wp:effectExtent l="0" t="0" r="0" b="0"/>
                <wp:wrapSquare wrapText="bothSides"/>
                <wp:docPr id="12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7AF" w:rsidRPr="00A14E99" w:rsidRDefault="002215A1" w:rsidP="00B8681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TV</w:t>
                            </w:r>
                            <w:r w:rsidR="00D657AF" w:rsidRPr="00A14E99">
                              <w:rPr>
                                <w:rFonts w:ascii="Arial" w:hAnsi="Arial" w:cs="Arial"/>
                                <w:sz w:val="20"/>
                              </w:rPr>
                              <w:t xml:space="preserve"> Hörde 1861 e. V.</w:t>
                            </w:r>
                          </w:p>
                          <w:p w:rsidR="000B01C8" w:rsidRDefault="00D657AF" w:rsidP="00B8681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A14E99">
                              <w:rPr>
                                <w:rFonts w:ascii="Arial" w:hAnsi="Arial" w:cs="Arial"/>
                                <w:sz w:val="20"/>
                              </w:rPr>
                              <w:t>Karl-Liebknecht-Str. 25</w:t>
                            </w:r>
                            <w:r w:rsidR="00A14E99"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</w:p>
                          <w:p w:rsidR="00D657AF" w:rsidRPr="00A14E99" w:rsidRDefault="00D657AF" w:rsidP="00B8681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A14E99">
                              <w:rPr>
                                <w:rFonts w:ascii="Arial" w:hAnsi="Arial" w:cs="Arial"/>
                                <w:sz w:val="20"/>
                              </w:rPr>
                              <w:t>44141 Dortmund</w:t>
                            </w:r>
                          </w:p>
                          <w:p w:rsidR="00D657AF" w:rsidRPr="00A14E99" w:rsidRDefault="00D657AF" w:rsidP="00B8681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A14E99">
                              <w:rPr>
                                <w:rFonts w:ascii="Arial" w:hAnsi="Arial" w:cs="Arial"/>
                                <w:sz w:val="20"/>
                              </w:rPr>
                              <w:t>Tel.</w:t>
                            </w:r>
                            <w:r w:rsidR="00A14E99">
                              <w:rPr>
                                <w:rFonts w:ascii="Arial" w:hAnsi="Arial" w:cs="Arial"/>
                                <w:sz w:val="20"/>
                              </w:rPr>
                              <w:t xml:space="preserve">:     </w:t>
                            </w:r>
                            <w:r w:rsidRPr="00A14E99">
                              <w:rPr>
                                <w:rFonts w:ascii="Arial" w:hAnsi="Arial" w:cs="Arial"/>
                                <w:sz w:val="20"/>
                              </w:rPr>
                              <w:t xml:space="preserve"> 0231 / 43 64 33</w:t>
                            </w:r>
                          </w:p>
                          <w:p w:rsidR="00D657AF" w:rsidRPr="00A14E99" w:rsidRDefault="00D657AF" w:rsidP="00B86818">
                            <w:pPr>
                              <w:rPr>
                                <w:rFonts w:ascii="Arial" w:hAnsi="Arial" w:cs="Arial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 w:rsidRPr="00A14E99">
                              <w:rPr>
                                <w:rFonts w:ascii="Arial" w:hAnsi="Arial" w:cs="Arial"/>
                                <w:sz w:val="20"/>
                                <w:lang w:val="it-IT"/>
                              </w:rPr>
                              <w:t>e-mai</w:t>
                            </w:r>
                            <w:r w:rsidR="002215A1">
                              <w:rPr>
                                <w:rFonts w:ascii="Arial" w:hAnsi="Arial" w:cs="Arial"/>
                                <w:sz w:val="20"/>
                                <w:lang w:val="it-IT"/>
                              </w:rPr>
                              <w:t>l</w:t>
                            </w:r>
                            <w:proofErr w:type="gramEnd"/>
                            <w:r w:rsidR="002215A1">
                              <w:rPr>
                                <w:rFonts w:ascii="Arial" w:hAnsi="Arial" w:cs="Arial"/>
                                <w:sz w:val="20"/>
                                <w:lang w:val="it-IT"/>
                              </w:rPr>
                              <w:t>:  tvhoerde@alice.</w:t>
                            </w:r>
                            <w:proofErr w:type="gramStart"/>
                            <w:r w:rsidR="002215A1">
                              <w:rPr>
                                <w:rFonts w:ascii="Arial" w:hAnsi="Arial" w:cs="Arial"/>
                                <w:sz w:val="20"/>
                                <w:lang w:val="it-IT"/>
                              </w:rPr>
                              <w:t>de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31.15pt;margin-top:-1.9pt;width:163.75pt;height:6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sxgwIAABA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" stroked="f">
                <v:textbox style="mso-fit-shape-to-text:t">
                  <w:txbxContent>
                    <w:p w:rsidR="00D657AF" w:rsidRPr="00A14E99" w:rsidRDefault="002215A1" w:rsidP="00B86818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TV</w:t>
                      </w:r>
                      <w:r w:rsidR="00D657AF" w:rsidRPr="00A14E99">
                        <w:rPr>
                          <w:rFonts w:ascii="Arial" w:hAnsi="Arial" w:cs="Arial"/>
                          <w:sz w:val="20"/>
                        </w:rPr>
                        <w:t xml:space="preserve"> Hörde 1861 e. V.</w:t>
                      </w:r>
                    </w:p>
                    <w:p w:rsidR="000B01C8" w:rsidRDefault="00D657AF" w:rsidP="00B86818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A14E99">
                        <w:rPr>
                          <w:rFonts w:ascii="Arial" w:hAnsi="Arial" w:cs="Arial"/>
                          <w:sz w:val="20"/>
                        </w:rPr>
                        <w:t>Karl-Liebknecht-Str. 25</w:t>
                      </w:r>
                      <w:r w:rsidR="00A14E99"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</w:p>
                    <w:p w:rsidR="00D657AF" w:rsidRPr="00A14E99" w:rsidRDefault="00D657AF" w:rsidP="00B86818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A14E99">
                        <w:rPr>
                          <w:rFonts w:ascii="Arial" w:hAnsi="Arial" w:cs="Arial"/>
                          <w:sz w:val="20"/>
                        </w:rPr>
                        <w:t>44141 Dortmund</w:t>
                      </w:r>
                    </w:p>
                    <w:p w:rsidR="00D657AF" w:rsidRPr="00A14E99" w:rsidRDefault="00D657AF" w:rsidP="00B86818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A14E99">
                        <w:rPr>
                          <w:rFonts w:ascii="Arial" w:hAnsi="Arial" w:cs="Arial"/>
                          <w:sz w:val="20"/>
                        </w:rPr>
                        <w:t>Tel.</w:t>
                      </w:r>
                      <w:r w:rsidR="00A14E99">
                        <w:rPr>
                          <w:rFonts w:ascii="Arial" w:hAnsi="Arial" w:cs="Arial"/>
                          <w:sz w:val="20"/>
                        </w:rPr>
                        <w:t xml:space="preserve">:     </w:t>
                      </w:r>
                      <w:r w:rsidRPr="00A14E99">
                        <w:rPr>
                          <w:rFonts w:ascii="Arial" w:hAnsi="Arial" w:cs="Arial"/>
                          <w:sz w:val="20"/>
                        </w:rPr>
                        <w:t xml:space="preserve"> 0231 / 43 64 33</w:t>
                      </w:r>
                    </w:p>
                    <w:p w:rsidR="00D657AF" w:rsidRPr="00A14E99" w:rsidRDefault="00D657AF" w:rsidP="00B86818">
                      <w:pPr>
                        <w:rPr>
                          <w:rFonts w:ascii="Arial" w:hAnsi="Arial" w:cs="Arial"/>
                          <w:sz w:val="20"/>
                          <w:lang w:val="it-IT"/>
                        </w:rPr>
                      </w:pPr>
                      <w:proofErr w:type="gramStart"/>
                      <w:r w:rsidRPr="00A14E99">
                        <w:rPr>
                          <w:rFonts w:ascii="Arial" w:hAnsi="Arial" w:cs="Arial"/>
                          <w:sz w:val="20"/>
                          <w:lang w:val="it-IT"/>
                        </w:rPr>
                        <w:t>e-mai</w:t>
                      </w:r>
                      <w:r w:rsidR="002215A1">
                        <w:rPr>
                          <w:rFonts w:ascii="Arial" w:hAnsi="Arial" w:cs="Arial"/>
                          <w:sz w:val="20"/>
                          <w:lang w:val="it-IT"/>
                        </w:rPr>
                        <w:t>l</w:t>
                      </w:r>
                      <w:proofErr w:type="gramEnd"/>
                      <w:r w:rsidR="002215A1">
                        <w:rPr>
                          <w:rFonts w:ascii="Arial" w:hAnsi="Arial" w:cs="Arial"/>
                          <w:sz w:val="20"/>
                          <w:lang w:val="it-IT"/>
                        </w:rPr>
                        <w:t>:  tvhoerde@alice.</w:t>
                      </w:r>
                      <w:proofErr w:type="gramStart"/>
                      <w:r w:rsidR="002215A1">
                        <w:rPr>
                          <w:rFonts w:ascii="Arial" w:hAnsi="Arial" w:cs="Arial"/>
                          <w:sz w:val="20"/>
                          <w:lang w:val="it-IT"/>
                        </w:rPr>
                        <w:t>de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D657AF" w:rsidRPr="00A14E99">
        <w:rPr>
          <w:rFonts w:ascii="Arial" w:hAnsi="Arial" w:cs="Arial"/>
          <w:szCs w:val="24"/>
        </w:rPr>
        <w:tab/>
      </w:r>
    </w:p>
    <w:p w:rsidR="00D657AF" w:rsidRPr="00A14E99" w:rsidRDefault="00D657AF" w:rsidP="00D657AF">
      <w:pPr>
        <w:pStyle w:val="berschrift5"/>
        <w:tabs>
          <w:tab w:val="clear" w:pos="7230"/>
          <w:tab w:val="left" w:pos="6521"/>
        </w:tabs>
        <w:rPr>
          <w:rFonts w:ascii="Arial" w:hAnsi="Arial" w:cs="Arial"/>
        </w:rPr>
      </w:pPr>
      <w:r w:rsidRPr="00A14E99">
        <w:rPr>
          <w:rFonts w:ascii="Arial" w:hAnsi="Arial" w:cs="Arial"/>
        </w:rPr>
        <w:tab/>
      </w:r>
    </w:p>
    <w:p w:rsidR="00D657AF" w:rsidRPr="00CE0892" w:rsidRDefault="00DF2D06" w:rsidP="00D657AF">
      <w:pPr>
        <w:tabs>
          <w:tab w:val="left" w:pos="6521"/>
        </w:tabs>
        <w:ind w:right="-1134"/>
        <w:rPr>
          <w:rFonts w:ascii="Arial" w:hAnsi="Arial" w:cs="Arial"/>
        </w:rPr>
      </w:pPr>
      <w:r>
        <w:rPr>
          <w:rFonts w:ascii="Arial" w:hAnsi="Arial" w:cs="Arial"/>
        </w:rPr>
        <w:t>An alle Mitglieder</w:t>
      </w:r>
      <w:r w:rsidR="00CE0892">
        <w:rPr>
          <w:rFonts w:ascii="Arial" w:hAnsi="Arial" w:cs="Arial"/>
        </w:rPr>
        <w:t xml:space="preserve"> der</w:t>
      </w:r>
      <w:r w:rsidR="00D657AF" w:rsidRPr="00A14E99">
        <w:rPr>
          <w:rFonts w:ascii="Arial" w:hAnsi="Arial" w:cs="Arial"/>
        </w:rPr>
        <w:tab/>
      </w:r>
    </w:p>
    <w:p w:rsidR="00A14E99" w:rsidRPr="00A14E99" w:rsidRDefault="00CE0892" w:rsidP="00A14E99">
      <w:pPr>
        <w:tabs>
          <w:tab w:val="left" w:pos="7371"/>
        </w:tabs>
        <w:ind w:right="-1134"/>
        <w:rPr>
          <w:rFonts w:ascii="Arial" w:hAnsi="Arial" w:cs="Arial"/>
        </w:rPr>
      </w:pPr>
      <w:r>
        <w:rPr>
          <w:rFonts w:ascii="Arial" w:hAnsi="Arial" w:cs="Arial"/>
        </w:rPr>
        <w:t>Abteilung Turnen</w:t>
      </w:r>
    </w:p>
    <w:p w:rsidR="00A14E99" w:rsidRDefault="00A14E99" w:rsidP="00A14E99">
      <w:pPr>
        <w:tabs>
          <w:tab w:val="left" w:pos="6804"/>
        </w:tabs>
        <w:ind w:right="-1134"/>
      </w:pPr>
      <w:r>
        <w:tab/>
      </w:r>
    </w:p>
    <w:p w:rsidR="00DF2D06" w:rsidRDefault="00DF2D06" w:rsidP="00960BC4">
      <w:pPr>
        <w:tabs>
          <w:tab w:val="left" w:pos="6804"/>
        </w:tabs>
        <w:ind w:right="-1134"/>
      </w:pPr>
    </w:p>
    <w:p w:rsidR="00960BC4" w:rsidRDefault="00A14E99" w:rsidP="00960BC4">
      <w:pPr>
        <w:tabs>
          <w:tab w:val="left" w:pos="6804"/>
        </w:tabs>
        <w:ind w:right="-1134"/>
      </w:pPr>
      <w:r>
        <w:tab/>
      </w:r>
    </w:p>
    <w:p w:rsidR="00A14E99" w:rsidRPr="00877ED9" w:rsidRDefault="00960BC4" w:rsidP="00960BC4">
      <w:pPr>
        <w:tabs>
          <w:tab w:val="left" w:pos="6804"/>
        </w:tabs>
        <w:ind w:right="-1134"/>
      </w:pPr>
      <w:r>
        <w:tab/>
      </w:r>
      <w:r w:rsidR="00262817">
        <w:rPr>
          <w:rFonts w:ascii="Arial" w:hAnsi="Arial" w:cs="Arial"/>
        </w:rPr>
        <w:t>29.10.2016</w:t>
      </w:r>
    </w:p>
    <w:p w:rsidR="00211D3F" w:rsidRDefault="00211D3F" w:rsidP="00A14E99">
      <w:pPr>
        <w:tabs>
          <w:tab w:val="left" w:pos="6379"/>
        </w:tabs>
        <w:ind w:right="-1134"/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7AC518" wp14:editId="1BE81817">
                <wp:simplePos x="0" y="0"/>
                <wp:positionH relativeFrom="column">
                  <wp:posOffset>-620395</wp:posOffset>
                </wp:positionH>
                <wp:positionV relativeFrom="paragraph">
                  <wp:posOffset>37352</wp:posOffset>
                </wp:positionV>
                <wp:extent cx="342900" cy="228600"/>
                <wp:effectExtent l="0" t="0" r="0" b="0"/>
                <wp:wrapNone/>
                <wp:docPr id="1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7AF" w:rsidRPr="00DD5DAA" w:rsidRDefault="00D657AF" w:rsidP="00D657A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DD5DA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-48.85pt;margin-top:2.95pt;width:2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" stroked="f" strokeweight="1pt">
                <v:textbox>
                  <w:txbxContent>
                    <w:p w:rsidR="00D657AF" w:rsidRPr="00DD5DAA" w:rsidRDefault="00D657AF" w:rsidP="00D657AF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DD5DAA">
                        <w:rPr>
                          <w:rFonts w:ascii="Arial" w:hAnsi="Arial" w:cs="Arial"/>
                          <w:b/>
                          <w:sz w:val="2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DF2D06" w:rsidRDefault="00DF2D06" w:rsidP="00A14E99">
      <w:pPr>
        <w:tabs>
          <w:tab w:val="left" w:pos="6379"/>
        </w:tabs>
        <w:ind w:right="-1134"/>
        <w:rPr>
          <w:rFonts w:ascii="Arial" w:hAnsi="Arial" w:cs="Arial"/>
        </w:rPr>
      </w:pPr>
    </w:p>
    <w:p w:rsidR="00D657AF" w:rsidRPr="00262817" w:rsidRDefault="00DF2D06" w:rsidP="00A14E99">
      <w:pPr>
        <w:tabs>
          <w:tab w:val="left" w:pos="6379"/>
        </w:tabs>
        <w:ind w:right="-1134"/>
        <w:rPr>
          <w:rFonts w:ascii="Arial" w:hAnsi="Arial" w:cs="Arial"/>
          <w:b/>
          <w:sz w:val="26"/>
          <w:szCs w:val="26"/>
        </w:rPr>
      </w:pPr>
      <w:r w:rsidRPr="00DF2D06">
        <w:rPr>
          <w:rFonts w:ascii="Arial" w:hAnsi="Arial" w:cs="Arial"/>
          <w:b/>
          <w:sz w:val="26"/>
          <w:szCs w:val="26"/>
        </w:rPr>
        <w:t>Einladung zur Jah</w:t>
      </w:r>
      <w:r w:rsidR="00CE0892">
        <w:rPr>
          <w:rFonts w:ascii="Arial" w:hAnsi="Arial" w:cs="Arial"/>
          <w:b/>
          <w:sz w:val="26"/>
          <w:szCs w:val="26"/>
        </w:rPr>
        <w:t>reshauptversammlung</w:t>
      </w:r>
      <w:r w:rsidR="00262817">
        <w:rPr>
          <w:rFonts w:ascii="Arial" w:hAnsi="Arial" w:cs="Arial"/>
          <w:b/>
          <w:sz w:val="26"/>
          <w:szCs w:val="26"/>
        </w:rPr>
        <w:t xml:space="preserve"> Gesamtverein </w:t>
      </w:r>
      <w:r w:rsidR="00262817">
        <w:rPr>
          <w:rFonts w:ascii="Arial" w:hAnsi="Arial" w:cs="Arial"/>
          <w:b/>
          <w:sz w:val="26"/>
          <w:szCs w:val="26"/>
        </w:rPr>
        <w:br/>
        <w:t>und zur Mitgliederversammlung</w:t>
      </w:r>
      <w:r w:rsidR="00CE0892">
        <w:rPr>
          <w:rFonts w:ascii="Arial" w:hAnsi="Arial" w:cs="Arial"/>
          <w:b/>
          <w:sz w:val="26"/>
          <w:szCs w:val="26"/>
        </w:rPr>
        <w:t xml:space="preserve"> Abteilung Turnen</w:t>
      </w:r>
      <w:r w:rsidR="00262817">
        <w:rPr>
          <w:rFonts w:ascii="Arial" w:hAnsi="Arial" w:cs="Arial"/>
          <w:b/>
          <w:sz w:val="26"/>
          <w:szCs w:val="26"/>
        </w:rPr>
        <w:t xml:space="preserve"> 2015/16</w:t>
      </w:r>
    </w:p>
    <w:p w:rsidR="009844F7" w:rsidRPr="00DF2D06" w:rsidRDefault="009844F7" w:rsidP="00A14E99">
      <w:pPr>
        <w:tabs>
          <w:tab w:val="left" w:pos="6379"/>
        </w:tabs>
        <w:ind w:right="-1134"/>
        <w:rPr>
          <w:rFonts w:ascii="Arial" w:hAnsi="Arial" w:cs="Arial"/>
          <w:szCs w:val="24"/>
        </w:rPr>
      </w:pPr>
    </w:p>
    <w:p w:rsidR="00D657AF" w:rsidRPr="00DF2D06" w:rsidRDefault="00DF2D06" w:rsidP="00262817">
      <w:pPr>
        <w:pStyle w:val="Kopfzeile"/>
        <w:tabs>
          <w:tab w:val="clear" w:pos="4536"/>
          <w:tab w:val="clear" w:pos="9072"/>
          <w:tab w:val="left" w:pos="284"/>
          <w:tab w:val="left" w:pos="6521"/>
        </w:tabs>
        <w:ind w:right="-144"/>
        <w:rPr>
          <w:rFonts w:ascii="Arial" w:hAnsi="Arial" w:cs="Arial"/>
          <w:b/>
          <w:noProof/>
        </w:rPr>
      </w:pPr>
      <w:r w:rsidRPr="00DF2D06">
        <w:rPr>
          <w:rFonts w:ascii="Arial" w:hAnsi="Arial" w:cs="Arial"/>
          <w:b/>
          <w:noProof/>
        </w:rPr>
        <w:t xml:space="preserve">am </w:t>
      </w:r>
      <w:r w:rsidR="00262817">
        <w:rPr>
          <w:rFonts w:ascii="Arial" w:hAnsi="Arial" w:cs="Arial"/>
          <w:b/>
          <w:noProof/>
        </w:rPr>
        <w:t>16. November 2016, 20</w:t>
      </w:r>
      <w:r w:rsidRPr="00DF2D06">
        <w:rPr>
          <w:rFonts w:ascii="Arial" w:hAnsi="Arial" w:cs="Arial"/>
          <w:b/>
          <w:noProof/>
        </w:rPr>
        <w:t>:00 Uhr</w:t>
      </w:r>
    </w:p>
    <w:p w:rsidR="00DF2D06" w:rsidRDefault="00DF2D06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b/>
          <w:noProof/>
        </w:rPr>
      </w:pPr>
      <w:r w:rsidRPr="00DF2D06">
        <w:rPr>
          <w:rFonts w:ascii="Arial" w:hAnsi="Arial" w:cs="Arial"/>
          <w:b/>
          <w:noProof/>
        </w:rPr>
        <w:t>Gaststätte Jedermann’s, 44263 Dortmund (Hörde) Am Bruchheck 28a</w:t>
      </w:r>
    </w:p>
    <w:p w:rsidR="00262817" w:rsidRDefault="00262817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b/>
          <w:noProof/>
        </w:rPr>
      </w:pPr>
    </w:p>
    <w:p w:rsidR="00262817" w:rsidRPr="004F047E" w:rsidRDefault="00262817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  <w:sz w:val="20"/>
        </w:rPr>
      </w:pPr>
      <w:r w:rsidRPr="004F047E">
        <w:rPr>
          <w:rFonts w:ascii="Arial" w:hAnsi="Arial" w:cs="Arial"/>
          <w:noProof/>
          <w:sz w:val="20"/>
        </w:rPr>
        <w:t>Beginn: 20:00 Uhr Jahreshauptversammlung Gesamtverein –</w:t>
      </w:r>
    </w:p>
    <w:p w:rsidR="00262817" w:rsidRPr="004F047E" w:rsidRDefault="002212CA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 xml:space="preserve">             </w:t>
      </w:r>
      <w:r w:rsidR="00262817" w:rsidRPr="004F047E">
        <w:rPr>
          <w:rFonts w:ascii="Arial" w:hAnsi="Arial" w:cs="Arial"/>
          <w:noProof/>
          <w:sz w:val="20"/>
        </w:rPr>
        <w:t>Direkt anschließend Mitgliederversammlung Abteilung Turnen</w:t>
      </w:r>
    </w:p>
    <w:p w:rsidR="00DF2D06" w:rsidRDefault="00DF2D06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b/>
          <w:noProof/>
        </w:rPr>
      </w:pPr>
      <w:bookmarkStart w:id="0" w:name="_GoBack"/>
      <w:bookmarkEnd w:id="0"/>
    </w:p>
    <w:p w:rsidR="00DF2D06" w:rsidRDefault="00DF2D06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Sehr geehrtes Mitglied,</w:t>
      </w:r>
    </w:p>
    <w:p w:rsidR="00DF2D06" w:rsidRDefault="00DF2D06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</w:p>
    <w:p w:rsidR="00DF2D06" w:rsidRDefault="00DF2D06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zur Jahresha</w:t>
      </w:r>
      <w:r w:rsidR="00CE0892">
        <w:rPr>
          <w:rFonts w:ascii="Arial" w:hAnsi="Arial" w:cs="Arial"/>
          <w:noProof/>
        </w:rPr>
        <w:t>uptversammlung</w:t>
      </w:r>
      <w:r w:rsidR="00262817">
        <w:rPr>
          <w:rFonts w:ascii="Arial" w:hAnsi="Arial" w:cs="Arial"/>
          <w:noProof/>
        </w:rPr>
        <w:t xml:space="preserve"> des Gesamtverein und</w:t>
      </w:r>
      <w:r w:rsidR="00CE0892">
        <w:rPr>
          <w:rFonts w:ascii="Arial" w:hAnsi="Arial" w:cs="Arial"/>
          <w:noProof/>
        </w:rPr>
        <w:t xml:space="preserve"> der Abteilung Turnen</w:t>
      </w:r>
      <w:r>
        <w:rPr>
          <w:rFonts w:ascii="Arial" w:hAnsi="Arial" w:cs="Arial"/>
          <w:noProof/>
        </w:rPr>
        <w:t xml:space="preserve"> möchten wir Sie recht herzlich einladen.</w:t>
      </w:r>
    </w:p>
    <w:p w:rsidR="00DF2D06" w:rsidRDefault="00DF2D06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</w:p>
    <w:p w:rsidR="00DF2D06" w:rsidRDefault="00DF2D06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b/>
          <w:noProof/>
        </w:rPr>
      </w:pPr>
      <w:r w:rsidRPr="00DF2D06">
        <w:rPr>
          <w:rFonts w:ascii="Arial" w:hAnsi="Arial" w:cs="Arial"/>
          <w:b/>
          <w:noProof/>
        </w:rPr>
        <w:t>Tagesordnung</w:t>
      </w:r>
      <w:r w:rsidR="00262817">
        <w:rPr>
          <w:rFonts w:ascii="Arial" w:hAnsi="Arial" w:cs="Arial"/>
          <w:b/>
          <w:noProof/>
        </w:rPr>
        <w:t xml:space="preserve"> Gesamtverein</w:t>
      </w:r>
      <w:r w:rsidRPr="00DF2D06">
        <w:rPr>
          <w:rFonts w:ascii="Arial" w:hAnsi="Arial" w:cs="Arial"/>
          <w:b/>
          <w:noProof/>
        </w:rPr>
        <w:t>:</w:t>
      </w:r>
      <w:r w:rsidR="004F047E">
        <w:rPr>
          <w:rFonts w:ascii="Arial" w:hAnsi="Arial" w:cs="Arial"/>
          <w:b/>
          <w:noProof/>
        </w:rPr>
        <w:t xml:space="preserve">                                Tagesordnung Abteilung Turnen:</w:t>
      </w:r>
    </w:p>
    <w:p w:rsidR="00DF2D06" w:rsidRDefault="00DF2D06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b/>
          <w:noProof/>
        </w:rPr>
      </w:pPr>
    </w:p>
    <w:p w:rsidR="00DF2D06" w:rsidRPr="00262817" w:rsidRDefault="00DF2D06" w:rsidP="00262817">
      <w:pPr>
        <w:pStyle w:val="Kopfzeile"/>
        <w:numPr>
          <w:ilvl w:val="0"/>
          <w:numId w:val="1"/>
        </w:numPr>
        <w:tabs>
          <w:tab w:val="clear" w:pos="4536"/>
          <w:tab w:val="clear" w:pos="9072"/>
          <w:tab w:val="left" w:pos="6521"/>
        </w:tabs>
        <w:ind w:left="284" w:right="-144"/>
        <w:rPr>
          <w:rFonts w:ascii="Arial" w:hAnsi="Arial" w:cs="Arial"/>
          <w:noProof/>
          <w:sz w:val="20"/>
        </w:rPr>
      </w:pPr>
      <w:r w:rsidRPr="00262817">
        <w:rPr>
          <w:rFonts w:ascii="Arial" w:hAnsi="Arial" w:cs="Arial"/>
          <w:noProof/>
          <w:sz w:val="20"/>
        </w:rPr>
        <w:t>Begrüßung und Eröffnung</w:t>
      </w:r>
      <w:r w:rsidR="00262817">
        <w:rPr>
          <w:rFonts w:ascii="Arial" w:hAnsi="Arial" w:cs="Arial"/>
          <w:noProof/>
          <w:sz w:val="20"/>
        </w:rPr>
        <w:t xml:space="preserve">                                                     1. Begrüßung</w:t>
      </w:r>
    </w:p>
    <w:p w:rsidR="00DF2D06" w:rsidRPr="00262817" w:rsidRDefault="00DF2D06" w:rsidP="00262817">
      <w:pPr>
        <w:pStyle w:val="Kopfzeile"/>
        <w:numPr>
          <w:ilvl w:val="0"/>
          <w:numId w:val="1"/>
        </w:numPr>
        <w:tabs>
          <w:tab w:val="clear" w:pos="4536"/>
          <w:tab w:val="clear" w:pos="9072"/>
          <w:tab w:val="left" w:pos="6521"/>
        </w:tabs>
        <w:ind w:left="284" w:right="-144"/>
        <w:rPr>
          <w:rFonts w:ascii="Arial" w:hAnsi="Arial" w:cs="Arial"/>
          <w:noProof/>
          <w:sz w:val="20"/>
        </w:rPr>
      </w:pPr>
      <w:r w:rsidRPr="00262817">
        <w:rPr>
          <w:rFonts w:ascii="Arial" w:hAnsi="Arial" w:cs="Arial"/>
          <w:noProof/>
          <w:sz w:val="20"/>
        </w:rPr>
        <w:t>Bericht d</w:t>
      </w:r>
      <w:r w:rsidR="004F047E">
        <w:rPr>
          <w:rFonts w:ascii="Arial" w:hAnsi="Arial" w:cs="Arial"/>
          <w:noProof/>
          <w:sz w:val="20"/>
        </w:rPr>
        <w:t xml:space="preserve">es geschäftsführenden Vorstandes            </w:t>
      </w:r>
      <w:r w:rsidR="00262817">
        <w:rPr>
          <w:rFonts w:ascii="Arial" w:hAnsi="Arial" w:cs="Arial"/>
          <w:noProof/>
          <w:sz w:val="20"/>
        </w:rPr>
        <w:t xml:space="preserve">             2. Bericht des Vorstandes</w:t>
      </w:r>
    </w:p>
    <w:p w:rsidR="00DF2D06" w:rsidRPr="00262817" w:rsidRDefault="004F047E" w:rsidP="00262817">
      <w:pPr>
        <w:pStyle w:val="Kopfzeile"/>
        <w:numPr>
          <w:ilvl w:val="0"/>
          <w:numId w:val="1"/>
        </w:numPr>
        <w:tabs>
          <w:tab w:val="clear" w:pos="4536"/>
          <w:tab w:val="clear" w:pos="9072"/>
          <w:tab w:val="left" w:pos="6521"/>
        </w:tabs>
        <w:ind w:left="284" w:right="-144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Berichte der Abteilungen                                                       3. Kassenbericht</w:t>
      </w:r>
    </w:p>
    <w:p w:rsidR="00DF2D06" w:rsidRPr="00262817" w:rsidRDefault="004F047E" w:rsidP="00262817">
      <w:pPr>
        <w:pStyle w:val="Kopfzeile"/>
        <w:numPr>
          <w:ilvl w:val="0"/>
          <w:numId w:val="1"/>
        </w:numPr>
        <w:tabs>
          <w:tab w:val="clear" w:pos="4536"/>
          <w:tab w:val="clear" w:pos="9072"/>
          <w:tab w:val="left" w:pos="6521"/>
        </w:tabs>
        <w:ind w:left="284" w:right="-144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Kassenbericht                                                                        4. Kassenprüfungsbericht/Entlastung</w:t>
      </w:r>
    </w:p>
    <w:p w:rsidR="00DF2D06" w:rsidRPr="00262817" w:rsidRDefault="004F047E" w:rsidP="00262817">
      <w:pPr>
        <w:pStyle w:val="Kopfzeile"/>
        <w:numPr>
          <w:ilvl w:val="0"/>
          <w:numId w:val="1"/>
        </w:numPr>
        <w:tabs>
          <w:tab w:val="clear" w:pos="4536"/>
          <w:tab w:val="clear" w:pos="9072"/>
          <w:tab w:val="left" w:pos="6521"/>
        </w:tabs>
        <w:ind w:left="284" w:right="-144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Kassenprüfungsbericht/Entlastung des Vorstandes              5. Haushaltsplan</w:t>
      </w:r>
    </w:p>
    <w:p w:rsidR="00DF2D06" w:rsidRPr="00262817" w:rsidRDefault="004F047E" w:rsidP="00262817">
      <w:pPr>
        <w:pStyle w:val="Kopfzeile"/>
        <w:numPr>
          <w:ilvl w:val="0"/>
          <w:numId w:val="1"/>
        </w:numPr>
        <w:tabs>
          <w:tab w:val="clear" w:pos="4536"/>
          <w:tab w:val="clear" w:pos="9072"/>
          <w:tab w:val="left" w:pos="6521"/>
        </w:tabs>
        <w:ind w:left="284" w:right="-144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Haushaltsplan                                                                        6. Wahlen</w:t>
      </w:r>
    </w:p>
    <w:p w:rsidR="00DF2D06" w:rsidRDefault="004F047E" w:rsidP="00262817">
      <w:pPr>
        <w:pStyle w:val="Kopfzeile"/>
        <w:numPr>
          <w:ilvl w:val="0"/>
          <w:numId w:val="1"/>
        </w:numPr>
        <w:tabs>
          <w:tab w:val="clear" w:pos="4536"/>
          <w:tab w:val="clear" w:pos="9072"/>
          <w:tab w:val="left" w:pos="6521"/>
        </w:tabs>
        <w:ind w:left="284" w:right="-144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Wahlen                                                                                   7. Verschiedenes</w:t>
      </w:r>
    </w:p>
    <w:p w:rsidR="004F047E" w:rsidRDefault="004F047E" w:rsidP="00262817">
      <w:pPr>
        <w:pStyle w:val="Kopfzeile"/>
        <w:numPr>
          <w:ilvl w:val="0"/>
          <w:numId w:val="1"/>
        </w:numPr>
        <w:tabs>
          <w:tab w:val="clear" w:pos="4536"/>
          <w:tab w:val="clear" w:pos="9072"/>
          <w:tab w:val="left" w:pos="6521"/>
        </w:tabs>
        <w:ind w:left="284" w:right="-144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Satzungsänderung</w:t>
      </w:r>
    </w:p>
    <w:p w:rsidR="004F047E" w:rsidRDefault="004F047E" w:rsidP="00262817">
      <w:pPr>
        <w:pStyle w:val="Kopfzeile"/>
        <w:numPr>
          <w:ilvl w:val="0"/>
          <w:numId w:val="1"/>
        </w:numPr>
        <w:tabs>
          <w:tab w:val="clear" w:pos="4536"/>
          <w:tab w:val="clear" w:pos="9072"/>
          <w:tab w:val="left" w:pos="6521"/>
        </w:tabs>
        <w:ind w:left="284" w:right="-144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Ehrungen</w:t>
      </w:r>
    </w:p>
    <w:p w:rsidR="004F047E" w:rsidRPr="00262817" w:rsidRDefault="004F047E" w:rsidP="00262817">
      <w:pPr>
        <w:pStyle w:val="Kopfzeile"/>
        <w:numPr>
          <w:ilvl w:val="0"/>
          <w:numId w:val="1"/>
        </w:numPr>
        <w:tabs>
          <w:tab w:val="clear" w:pos="4536"/>
          <w:tab w:val="clear" w:pos="9072"/>
          <w:tab w:val="left" w:pos="6521"/>
        </w:tabs>
        <w:ind w:left="284" w:right="-144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Verschiedenes</w:t>
      </w:r>
    </w:p>
    <w:p w:rsidR="00DF2D06" w:rsidRDefault="00DF2D06" w:rsidP="00DF2D06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</w:p>
    <w:p w:rsidR="00DF2D06" w:rsidRDefault="00DF2D06" w:rsidP="00DF2D06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Anträge zur Jahres</w:t>
      </w:r>
      <w:r w:rsidR="004F047E">
        <w:rPr>
          <w:rFonts w:ascii="Arial" w:hAnsi="Arial" w:cs="Arial"/>
          <w:noProof/>
        </w:rPr>
        <w:t>hauptversammlung sind bis zum 7. November 2016</w:t>
      </w:r>
      <w:r>
        <w:rPr>
          <w:rFonts w:ascii="Arial" w:hAnsi="Arial" w:cs="Arial"/>
          <w:noProof/>
        </w:rPr>
        <w:t xml:space="preserve"> schriftlich einzureichen. Über Ihren Besuch würden wir uns freuen.</w:t>
      </w:r>
    </w:p>
    <w:p w:rsidR="00DF2D06" w:rsidRDefault="00DF2D06" w:rsidP="00DF2D06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</w:p>
    <w:p w:rsidR="00DF2D06" w:rsidRDefault="00DF2D06" w:rsidP="00DF2D06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Mit sportlichem Gruß</w:t>
      </w:r>
    </w:p>
    <w:p w:rsidR="00DF2D06" w:rsidRDefault="00DF2D06" w:rsidP="00DF2D06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</w:p>
    <w:p w:rsidR="004F047E" w:rsidRDefault="00DF2D06" w:rsidP="004F047E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Turnverein Hörde 1861 e.V.</w:t>
      </w:r>
      <w:r w:rsidR="004F047E">
        <w:rPr>
          <w:rFonts w:ascii="Arial" w:hAnsi="Arial" w:cs="Arial"/>
          <w:noProof/>
        </w:rPr>
        <w:t xml:space="preserve">                                          </w:t>
      </w:r>
      <w:r w:rsidR="004F047E">
        <w:rPr>
          <w:rFonts w:ascii="Arial" w:hAnsi="Arial" w:cs="Arial"/>
          <w:noProof/>
        </w:rPr>
        <w:t>Turnverein Hörde 1861 e.V.</w:t>
      </w:r>
    </w:p>
    <w:p w:rsidR="00DF2D06" w:rsidRDefault="004F047E" w:rsidP="00DF2D06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Vorsitzender</w:t>
      </w:r>
      <w:r>
        <w:rPr>
          <w:rFonts w:ascii="Arial" w:hAnsi="Arial" w:cs="Arial"/>
          <w:noProof/>
        </w:rPr>
        <w:t xml:space="preserve"> Gesamtverein                                           Vorsitzende</w:t>
      </w:r>
      <w:r w:rsidR="00CE0892">
        <w:rPr>
          <w:rFonts w:ascii="Arial" w:hAnsi="Arial" w:cs="Arial"/>
          <w:noProof/>
        </w:rPr>
        <w:t xml:space="preserve"> Abteilung Turnen</w:t>
      </w:r>
    </w:p>
    <w:p w:rsidR="00DF2D06" w:rsidRDefault="00DF2D06" w:rsidP="00DF2D06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</w:p>
    <w:p w:rsidR="00D657AF" w:rsidRPr="00997A3E" w:rsidRDefault="00DF2D06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gez.</w:t>
      </w:r>
      <w:r w:rsidR="004F047E">
        <w:rPr>
          <w:rFonts w:ascii="Arial" w:hAnsi="Arial" w:cs="Arial"/>
          <w:noProof/>
        </w:rPr>
        <w:t xml:space="preserve"> Rainer</w:t>
      </w:r>
      <w:r>
        <w:rPr>
          <w:rFonts w:ascii="Arial" w:hAnsi="Arial" w:cs="Arial"/>
          <w:noProof/>
        </w:rPr>
        <w:t xml:space="preserve"> Köhler</w:t>
      </w:r>
      <w:r w:rsidR="004F047E">
        <w:rPr>
          <w:rFonts w:ascii="Arial" w:hAnsi="Arial" w:cs="Arial"/>
          <w:noProof/>
        </w:rPr>
        <w:t xml:space="preserve">                                                         gez. Lilli Beichel                                      </w:t>
      </w:r>
    </w:p>
    <w:p w:rsidR="004964F0" w:rsidRDefault="004964F0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</w:p>
    <w:p w:rsidR="004964F0" w:rsidRDefault="004964F0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</w:p>
    <w:p w:rsidR="00042764" w:rsidRDefault="00042764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</w:p>
    <w:p w:rsidR="004964F0" w:rsidRPr="00D657AF" w:rsidRDefault="004964F0" w:rsidP="00D657AF">
      <w:pPr>
        <w:pStyle w:val="Kopfzeile"/>
        <w:tabs>
          <w:tab w:val="clear" w:pos="4536"/>
          <w:tab w:val="clear" w:pos="9072"/>
          <w:tab w:val="left" w:pos="6521"/>
        </w:tabs>
        <w:ind w:right="-144"/>
        <w:rPr>
          <w:rFonts w:ascii="Arial" w:hAnsi="Arial" w:cs="Arial"/>
          <w:noProof/>
        </w:rPr>
      </w:pPr>
    </w:p>
    <w:p w:rsidR="00D657AF" w:rsidRDefault="00D657AF" w:rsidP="00D657AF">
      <w:pPr>
        <w:jc w:val="both"/>
      </w:pPr>
    </w:p>
    <w:p w:rsidR="00F97E55" w:rsidRDefault="00F97E55"/>
    <w:sectPr w:rsidR="00F97E55" w:rsidSect="009844F7">
      <w:headerReference w:type="default" r:id="rId9"/>
      <w:pgSz w:w="11906" w:h="16838"/>
      <w:pgMar w:top="1021" w:right="1134" w:bottom="1134" w:left="1418" w:header="42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099" w:rsidRDefault="00F93099" w:rsidP="00D657AF">
      <w:r>
        <w:separator/>
      </w:r>
    </w:p>
  </w:endnote>
  <w:endnote w:type="continuationSeparator" w:id="0">
    <w:p w:rsidR="00F93099" w:rsidRDefault="00F93099" w:rsidP="00D65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099" w:rsidRDefault="00F93099" w:rsidP="00D657AF">
      <w:r>
        <w:separator/>
      </w:r>
    </w:p>
  </w:footnote>
  <w:footnote w:type="continuationSeparator" w:id="0">
    <w:p w:rsidR="00F93099" w:rsidRDefault="00F93099" w:rsidP="00D65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77F" w:rsidRPr="001C5B86" w:rsidRDefault="00E40EBE">
    <w:pPr>
      <w:pStyle w:val="Kopfzeile"/>
      <w:rPr>
        <w:lang w:val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D6139F9" wp14:editId="45F9EC42">
              <wp:simplePos x="0" y="0"/>
              <wp:positionH relativeFrom="column">
                <wp:posOffset>960737</wp:posOffset>
              </wp:positionH>
              <wp:positionV relativeFrom="paragraph">
                <wp:posOffset>61263</wp:posOffset>
              </wp:positionV>
              <wp:extent cx="4822853" cy="501650"/>
              <wp:effectExtent l="0" t="0" r="0" b="0"/>
              <wp:wrapNone/>
              <wp:docPr id="10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2853" cy="5016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3EBA" w:rsidRPr="00303197" w:rsidRDefault="00E40EBE" w:rsidP="000B01C8">
                          <w:pPr>
                            <w:spacing w:line="36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262626" w:themeColor="text1" w:themeTint="D9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262626" w:themeColor="text1" w:themeTint="D9"/>
                              <w:sz w:val="52"/>
                              <w:szCs w:val="52"/>
                            </w:rPr>
                            <w:t>Turnverein</w:t>
                          </w:r>
                          <w:r w:rsidR="00843EBA" w:rsidRPr="00303197">
                            <w:rPr>
                              <w:rFonts w:ascii="Arial" w:hAnsi="Arial" w:cs="Arial"/>
                              <w:b/>
                              <w:color w:val="262626" w:themeColor="text1" w:themeTint="D9"/>
                              <w:sz w:val="52"/>
                              <w:szCs w:val="52"/>
                            </w:rPr>
                            <w:t xml:space="preserve"> Hörde 1861 e.V.</w:t>
                          </w:r>
                        </w:p>
                        <w:p w:rsidR="00843EBA" w:rsidRDefault="00843EBA" w:rsidP="0020677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8" type="#_x0000_t202" style="position:absolute;margin-left:75.65pt;margin-top:4.8pt;width:379.75pt;height:3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" fillcolor="window" stroked="f" strokeweight=".5pt">
              <v:path arrowok="t"/>
              <v:textbox>
                <w:txbxContent>
                  <w:p w:rsidR="00843EBA" w:rsidRPr="00303197" w:rsidRDefault="00E40EBE" w:rsidP="000B01C8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262626" w:themeColor="text1" w:themeTint="D9"/>
                        <w:sz w:val="52"/>
                        <w:szCs w:val="52"/>
                      </w:rPr>
                    </w:pPr>
                    <w:r>
                      <w:rPr>
                        <w:rFonts w:ascii="Arial" w:hAnsi="Arial" w:cs="Arial"/>
                        <w:b/>
                        <w:color w:val="262626" w:themeColor="text1" w:themeTint="D9"/>
                        <w:sz w:val="52"/>
                        <w:szCs w:val="52"/>
                      </w:rPr>
                      <w:t>Turnverein</w:t>
                    </w:r>
                    <w:r w:rsidR="00843EBA" w:rsidRPr="00303197">
                      <w:rPr>
                        <w:rFonts w:ascii="Arial" w:hAnsi="Arial" w:cs="Arial"/>
                        <w:b/>
                        <w:color w:val="262626" w:themeColor="text1" w:themeTint="D9"/>
                        <w:sz w:val="52"/>
                        <w:szCs w:val="52"/>
                      </w:rPr>
                      <w:t xml:space="preserve"> Hörde 1861 e.V.</w:t>
                    </w:r>
                  </w:p>
                  <w:p w:rsidR="00843EBA" w:rsidRDefault="00843EBA" w:rsidP="0020677F"/>
                </w:txbxContent>
              </v:textbox>
            </v:shape>
          </w:pict>
        </mc:Fallback>
      </mc:AlternateContent>
    </w:r>
    <w:r w:rsidR="00303197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58B6F15" wp14:editId="41314DD3">
              <wp:simplePos x="0" y="0"/>
              <wp:positionH relativeFrom="column">
                <wp:posOffset>5540375</wp:posOffset>
              </wp:positionH>
              <wp:positionV relativeFrom="paragraph">
                <wp:posOffset>697230</wp:posOffset>
              </wp:positionV>
              <wp:extent cx="606425" cy="521970"/>
              <wp:effectExtent l="0" t="0" r="22225" b="1143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6425" cy="5219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>
                        <a:solidFill>
                          <a:srgbClr val="FF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B01C8" w:rsidRDefault="000B01C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03566E" wp14:editId="4F179E37">
                                <wp:extent cx="445062" cy="445062"/>
                                <wp:effectExtent l="0" t="0" r="0" b="0"/>
                                <wp:docPr id="15" name="Grafik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volley-ani.g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2021" cy="4420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7" o:spid="_x0000_s1029" type="#_x0000_t202" style="position:absolute;margin-left:436.25pt;margin-top:54.9pt;width:47.75pt;height:4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" fillcolor="white [3201]" strokecolor="red">
              <v:textbox>
                <w:txbxContent>
                  <w:p w:rsidR="000B01C8" w:rsidRDefault="000B01C8">
                    <w:r>
                      <w:rPr>
                        <w:noProof/>
                      </w:rPr>
                      <w:drawing>
                        <wp:inline distT="0" distB="0" distL="0" distR="0" wp14:anchorId="4403566E" wp14:editId="4F179E37">
                          <wp:extent cx="445062" cy="445062"/>
                          <wp:effectExtent l="0" t="0" r="0" b="0"/>
                          <wp:docPr id="15" name="Grafik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volley-ani.gif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2021" cy="4420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3197" w:rsidRPr="002215A1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B835F49" wp14:editId="19EB3FE0">
              <wp:simplePos x="0" y="0"/>
              <wp:positionH relativeFrom="column">
                <wp:posOffset>4875530</wp:posOffset>
              </wp:positionH>
              <wp:positionV relativeFrom="paragraph">
                <wp:posOffset>697230</wp:posOffset>
              </wp:positionV>
              <wp:extent cx="582295" cy="537210"/>
              <wp:effectExtent l="0" t="0" r="27305" b="1524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295" cy="5372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2215A1" w:rsidRDefault="002215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81D2CB" wp14:editId="6080646D">
                                <wp:extent cx="445118" cy="445118"/>
                                <wp:effectExtent l="0" t="0" r="0" b="0"/>
                                <wp:docPr id="17" name="Grafik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basket-ani.gif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4855" cy="4448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2" o:spid="_x0000_s1030" type="#_x0000_t202" style="position:absolute;margin-left:383.9pt;margin-top:54.9pt;width:45.85pt;height:42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" filled="f" strokecolor="red">
              <v:textbox>
                <w:txbxContent>
                  <w:p w:rsidR="002215A1" w:rsidRDefault="002215A1">
                    <w:r>
                      <w:rPr>
                        <w:noProof/>
                      </w:rPr>
                      <w:drawing>
                        <wp:inline distT="0" distB="0" distL="0" distR="0" wp14:anchorId="0581D2CB" wp14:editId="6080646D">
                          <wp:extent cx="445118" cy="445118"/>
                          <wp:effectExtent l="0" t="0" r="0" b="0"/>
                          <wp:docPr id="17" name="Grafik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basket-ani.g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4855" cy="4448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3197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FE2B5F" wp14:editId="61D2C1C9">
              <wp:simplePos x="0" y="0"/>
              <wp:positionH relativeFrom="column">
                <wp:posOffset>4207510</wp:posOffset>
              </wp:positionH>
              <wp:positionV relativeFrom="paragraph">
                <wp:posOffset>697809</wp:posOffset>
              </wp:positionV>
              <wp:extent cx="573405" cy="538480"/>
              <wp:effectExtent l="0" t="0" r="17145" b="1397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" cy="5384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B01C8" w:rsidRDefault="000B01C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CAC4BD" wp14:editId="06EA4D9F">
                                <wp:extent cx="428878" cy="428878"/>
                                <wp:effectExtent l="0" t="0" r="9525" b="9525"/>
                                <wp:docPr id="16" name="Grafi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turn-ani.gif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5536" cy="42553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5" o:spid="_x0000_s1031" type="#_x0000_t202" style="position:absolute;margin-left:331.3pt;margin-top:54.95pt;width:45.15pt;height:4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" filled="f" strokecolor="red">
              <v:textbox>
                <w:txbxContent>
                  <w:p w:rsidR="000B01C8" w:rsidRDefault="000B01C8">
                    <w:r>
                      <w:rPr>
                        <w:noProof/>
                      </w:rPr>
                      <w:drawing>
                        <wp:inline distT="0" distB="0" distL="0" distR="0" wp14:anchorId="1DCAC4BD" wp14:editId="06EA4D9F">
                          <wp:extent cx="428878" cy="428878"/>
                          <wp:effectExtent l="0" t="0" r="9525" b="9525"/>
                          <wp:docPr id="16" name="Grafi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turn-ani.gif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5536" cy="42553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3197">
      <w:object w:dxaOrig="1696" w:dyaOrig="1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in;height:75pt" o:ole="" fillcolor="window">
          <v:imagedata r:id="rId4" o:title=""/>
        </v:shape>
        <o:OLEObject Type="Embed" ProgID="Word.Picture.8" ShapeID="_x0000_i1025" DrawAspect="Content" ObjectID="_1539243943" r:id="rId5"/>
      </w:object>
    </w:r>
    <w:r w:rsidR="001C5B86">
      <w:tab/>
    </w:r>
    <w:r w:rsidR="001C5B86">
      <w:tab/>
    </w:r>
  </w:p>
  <w:p w:rsidR="00843EBA" w:rsidRDefault="00843EBA">
    <w:pPr>
      <w:pStyle w:val="Kopfzeile"/>
      <w:rPr>
        <w:rFonts w:ascii="Arial" w:hAnsi="Arial" w:cs="Arial"/>
        <w:sz w:val="18"/>
        <w:szCs w:val="18"/>
      </w:rPr>
    </w:pPr>
  </w:p>
  <w:p w:rsidR="00A14E99" w:rsidRDefault="00A14E99" w:rsidP="001C5B86">
    <w:pPr>
      <w:pStyle w:val="berschrift1"/>
      <w:tabs>
        <w:tab w:val="left" w:pos="6521"/>
      </w:tabs>
      <w:ind w:right="-1134"/>
      <w:rPr>
        <w:rFonts w:ascii="Arial" w:hAnsi="Arial" w:cs="Arial"/>
        <w:sz w:val="18"/>
        <w:szCs w:val="18"/>
      </w:rPr>
    </w:pPr>
  </w:p>
  <w:p w:rsidR="000B01C8" w:rsidRDefault="000B01C8" w:rsidP="001C5B86">
    <w:pPr>
      <w:pStyle w:val="berschrift1"/>
      <w:tabs>
        <w:tab w:val="left" w:pos="6521"/>
      </w:tabs>
      <w:ind w:right="-1134"/>
      <w:rPr>
        <w:rFonts w:ascii="Arial" w:hAnsi="Arial" w:cs="Arial"/>
        <w:color w:val="000000"/>
        <w:sz w:val="16"/>
        <w:u w:val="single"/>
      </w:rPr>
    </w:pPr>
  </w:p>
  <w:p w:rsidR="009844F7" w:rsidRDefault="009844F7" w:rsidP="001C5B86">
    <w:pPr>
      <w:pStyle w:val="berschrift1"/>
      <w:tabs>
        <w:tab w:val="left" w:pos="6521"/>
      </w:tabs>
      <w:ind w:right="-1134"/>
      <w:rPr>
        <w:rFonts w:ascii="Arial" w:hAnsi="Arial" w:cs="Arial"/>
        <w:color w:val="000000"/>
        <w:sz w:val="16"/>
        <w:u w:val="single"/>
      </w:rPr>
    </w:pPr>
  </w:p>
  <w:p w:rsidR="001C5B86" w:rsidRPr="00D657AF" w:rsidRDefault="001C5B86" w:rsidP="001C5B86">
    <w:pPr>
      <w:pStyle w:val="berschrift1"/>
      <w:tabs>
        <w:tab w:val="left" w:pos="6521"/>
      </w:tabs>
      <w:ind w:right="-1134"/>
      <w:rPr>
        <w:rFonts w:ascii="Arial" w:hAnsi="Arial" w:cs="Arial"/>
        <w:color w:val="000000"/>
        <w:sz w:val="24"/>
      </w:rPr>
    </w:pPr>
    <w:r w:rsidRPr="00D657AF">
      <w:rPr>
        <w:rFonts w:ascii="Arial" w:hAnsi="Arial" w:cs="Arial"/>
        <w:color w:val="000000"/>
        <w:sz w:val="16"/>
        <w:u w:val="single"/>
      </w:rPr>
      <w:t>TV</w:t>
    </w:r>
    <w:r w:rsidRPr="00D657AF">
      <w:rPr>
        <w:rFonts w:ascii="Arial" w:hAnsi="Arial" w:cs="Arial"/>
        <w:color w:val="000000"/>
        <w:u w:val="single"/>
      </w:rPr>
      <w:t xml:space="preserve"> </w:t>
    </w:r>
    <w:r>
      <w:rPr>
        <w:rFonts w:ascii="Arial" w:hAnsi="Arial" w:cs="Arial"/>
        <w:color w:val="000000"/>
        <w:sz w:val="16"/>
        <w:u w:val="single"/>
      </w:rPr>
      <w:t>Hörde 1861 e.V.,</w:t>
    </w:r>
    <w:r w:rsidRPr="00D657AF">
      <w:rPr>
        <w:rFonts w:ascii="Arial" w:hAnsi="Arial" w:cs="Arial"/>
        <w:color w:val="000000"/>
        <w:sz w:val="16"/>
        <w:u w:val="single"/>
      </w:rPr>
      <w:t xml:space="preserve"> Karl-Liebknecht-Str. 25, 44141 Dortmund</w:t>
    </w:r>
    <w:r w:rsidRPr="00D657AF">
      <w:rPr>
        <w:rFonts w:ascii="Arial" w:hAnsi="Arial" w:cs="Arial"/>
        <w:b/>
      </w:rPr>
      <w:tab/>
    </w:r>
  </w:p>
  <w:p w:rsidR="0020677F" w:rsidRPr="0020677F" w:rsidRDefault="0020677F">
    <w:pPr>
      <w:pStyle w:val="Kopfzeile"/>
      <w:rPr>
        <w:rFonts w:ascii="Arial" w:hAnsi="Arial" w:cs="Arial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61D54"/>
    <w:multiLevelType w:val="hybridMultilevel"/>
    <w:tmpl w:val="66CCFE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F4E"/>
    <w:rsid w:val="00042764"/>
    <w:rsid w:val="000B01C8"/>
    <w:rsid w:val="000F7588"/>
    <w:rsid w:val="001171CE"/>
    <w:rsid w:val="001728F0"/>
    <w:rsid w:val="001740AE"/>
    <w:rsid w:val="001C17F7"/>
    <w:rsid w:val="001C5B86"/>
    <w:rsid w:val="001D0B4A"/>
    <w:rsid w:val="0020677F"/>
    <w:rsid w:val="00211D3F"/>
    <w:rsid w:val="002212CA"/>
    <w:rsid w:val="002215A1"/>
    <w:rsid w:val="00262817"/>
    <w:rsid w:val="00303197"/>
    <w:rsid w:val="00307A29"/>
    <w:rsid w:val="00312317"/>
    <w:rsid w:val="00376F2C"/>
    <w:rsid w:val="003A051E"/>
    <w:rsid w:val="00405AC7"/>
    <w:rsid w:val="004605AF"/>
    <w:rsid w:val="00484E16"/>
    <w:rsid w:val="004964F0"/>
    <w:rsid w:val="004E73B7"/>
    <w:rsid w:val="004F047E"/>
    <w:rsid w:val="00505904"/>
    <w:rsid w:val="005A466F"/>
    <w:rsid w:val="006458BB"/>
    <w:rsid w:val="006D3C2E"/>
    <w:rsid w:val="007B5EAC"/>
    <w:rsid w:val="00843EBA"/>
    <w:rsid w:val="00877ED9"/>
    <w:rsid w:val="008A622C"/>
    <w:rsid w:val="0095136F"/>
    <w:rsid w:val="0096077B"/>
    <w:rsid w:val="00960BC4"/>
    <w:rsid w:val="009844F7"/>
    <w:rsid w:val="00997A3E"/>
    <w:rsid w:val="009B4D22"/>
    <w:rsid w:val="00A14E99"/>
    <w:rsid w:val="00A32F79"/>
    <w:rsid w:val="00A668E2"/>
    <w:rsid w:val="00B86818"/>
    <w:rsid w:val="00BC0F4E"/>
    <w:rsid w:val="00BC52B6"/>
    <w:rsid w:val="00C50ECC"/>
    <w:rsid w:val="00CE0892"/>
    <w:rsid w:val="00D348B9"/>
    <w:rsid w:val="00D44A3C"/>
    <w:rsid w:val="00D657AF"/>
    <w:rsid w:val="00DD5DAA"/>
    <w:rsid w:val="00DF2D06"/>
    <w:rsid w:val="00DF3C29"/>
    <w:rsid w:val="00E204DE"/>
    <w:rsid w:val="00E40EBE"/>
    <w:rsid w:val="00F12704"/>
    <w:rsid w:val="00F2339F"/>
    <w:rsid w:val="00F47471"/>
    <w:rsid w:val="00F93099"/>
    <w:rsid w:val="00F9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657AF"/>
    <w:rPr>
      <w:rFonts w:ascii="Times New Roman" w:eastAsia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D657AF"/>
    <w:pPr>
      <w:keepNext/>
      <w:outlineLvl w:val="0"/>
    </w:pPr>
    <w:rPr>
      <w:sz w:val="28"/>
    </w:rPr>
  </w:style>
  <w:style w:type="paragraph" w:styleId="berschrift4">
    <w:name w:val="heading 4"/>
    <w:basedOn w:val="Standard"/>
    <w:next w:val="Standard"/>
    <w:link w:val="berschrift4Zchn"/>
    <w:qFormat/>
    <w:rsid w:val="00D657AF"/>
    <w:pPr>
      <w:keepNext/>
      <w:outlineLvl w:val="3"/>
    </w:pPr>
    <w:rPr>
      <w:b/>
      <w:sz w:val="28"/>
    </w:rPr>
  </w:style>
  <w:style w:type="paragraph" w:styleId="berschrift5">
    <w:name w:val="heading 5"/>
    <w:basedOn w:val="Standard"/>
    <w:next w:val="Standard"/>
    <w:link w:val="berschrift5Zchn"/>
    <w:qFormat/>
    <w:rsid w:val="00D657AF"/>
    <w:pPr>
      <w:keepNext/>
      <w:tabs>
        <w:tab w:val="left" w:pos="7230"/>
      </w:tabs>
      <w:ind w:right="-1134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D657AF"/>
    <w:rPr>
      <w:rFonts w:ascii="Times New Roman" w:eastAsia="Times New Roman" w:hAnsi="Times New Roman" w:cs="Times New Roman"/>
      <w:sz w:val="28"/>
      <w:szCs w:val="20"/>
      <w:lang w:eastAsia="de-DE"/>
    </w:rPr>
  </w:style>
  <w:style w:type="character" w:customStyle="1" w:styleId="berschrift4Zchn">
    <w:name w:val="Überschrift 4 Zchn"/>
    <w:link w:val="berschrift4"/>
    <w:rsid w:val="00D657AF"/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character" w:customStyle="1" w:styleId="berschrift5Zchn">
    <w:name w:val="Überschrift 5 Zchn"/>
    <w:link w:val="berschrift5"/>
    <w:rsid w:val="00D657AF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Kopfzeile">
    <w:name w:val="header"/>
    <w:basedOn w:val="Standard"/>
    <w:link w:val="KopfzeileZchn"/>
    <w:rsid w:val="00D657A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657AF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D657A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657AF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681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86818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B868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657AF"/>
    <w:rPr>
      <w:rFonts w:ascii="Times New Roman" w:eastAsia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D657AF"/>
    <w:pPr>
      <w:keepNext/>
      <w:outlineLvl w:val="0"/>
    </w:pPr>
    <w:rPr>
      <w:sz w:val="28"/>
    </w:rPr>
  </w:style>
  <w:style w:type="paragraph" w:styleId="berschrift4">
    <w:name w:val="heading 4"/>
    <w:basedOn w:val="Standard"/>
    <w:next w:val="Standard"/>
    <w:link w:val="berschrift4Zchn"/>
    <w:qFormat/>
    <w:rsid w:val="00D657AF"/>
    <w:pPr>
      <w:keepNext/>
      <w:outlineLvl w:val="3"/>
    </w:pPr>
    <w:rPr>
      <w:b/>
      <w:sz w:val="28"/>
    </w:rPr>
  </w:style>
  <w:style w:type="paragraph" w:styleId="berschrift5">
    <w:name w:val="heading 5"/>
    <w:basedOn w:val="Standard"/>
    <w:next w:val="Standard"/>
    <w:link w:val="berschrift5Zchn"/>
    <w:qFormat/>
    <w:rsid w:val="00D657AF"/>
    <w:pPr>
      <w:keepNext/>
      <w:tabs>
        <w:tab w:val="left" w:pos="7230"/>
      </w:tabs>
      <w:ind w:right="-1134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D657AF"/>
    <w:rPr>
      <w:rFonts w:ascii="Times New Roman" w:eastAsia="Times New Roman" w:hAnsi="Times New Roman" w:cs="Times New Roman"/>
      <w:sz w:val="28"/>
      <w:szCs w:val="20"/>
      <w:lang w:eastAsia="de-DE"/>
    </w:rPr>
  </w:style>
  <w:style w:type="character" w:customStyle="1" w:styleId="berschrift4Zchn">
    <w:name w:val="Überschrift 4 Zchn"/>
    <w:link w:val="berschrift4"/>
    <w:rsid w:val="00D657AF"/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character" w:customStyle="1" w:styleId="berschrift5Zchn">
    <w:name w:val="Überschrift 5 Zchn"/>
    <w:link w:val="berschrift5"/>
    <w:rsid w:val="00D657AF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Kopfzeile">
    <w:name w:val="header"/>
    <w:basedOn w:val="Standard"/>
    <w:link w:val="KopfzeileZchn"/>
    <w:rsid w:val="00D657A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657AF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D657A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657AF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681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86818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B868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oleObject" Target="embeddings/oleObject1.bin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ehler\AppData\Roaming\Microsoft\Templates\TVH-Turnverein%20H&#246;rd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BA151-35C5-481C-A2EB-7F290C309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TVH-Turnverein Hörde.dotx</Template>
  <TotalTime>0</TotalTime>
  <Pages>2</Pages>
  <Words>250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Koehler</dc:creator>
  <cp:lastModifiedBy>Win7</cp:lastModifiedBy>
  <cp:revision>4</cp:revision>
  <cp:lastPrinted>2013-11-28T13:14:00Z</cp:lastPrinted>
  <dcterms:created xsi:type="dcterms:W3CDTF">2016-10-29T08:25:00Z</dcterms:created>
  <dcterms:modified xsi:type="dcterms:W3CDTF">2016-10-29T08:59:00Z</dcterms:modified>
</cp:coreProperties>
</file>